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A6355" w14:textId="77777777" w:rsidR="00E76FFB" w:rsidRDefault="00E76FFB" w:rsidP="00E76FFB">
      <w:pPr>
        <w:tabs>
          <w:tab w:val="left" w:pos="2151"/>
          <w:tab w:val="left" w:pos="3544"/>
          <w:tab w:val="left" w:pos="4253"/>
          <w:tab w:val="center" w:pos="4890"/>
        </w:tabs>
        <w:jc w:val="center"/>
        <w:rPr>
          <w:rFonts w:ascii="Arial" w:hAnsi="Arial" w:cs="Arial"/>
          <w:b/>
          <w:sz w:val="52"/>
          <w:szCs w:val="52"/>
        </w:rPr>
      </w:pPr>
    </w:p>
    <w:p w14:paraId="46B1B3C8" w14:textId="77777777" w:rsidR="00E76FFB" w:rsidRPr="005A575B" w:rsidRDefault="00E76FFB" w:rsidP="00040A61">
      <w:pPr>
        <w:rPr>
          <w:rFonts w:ascii="Arial" w:hAnsi="Arial" w:cs="Arial"/>
          <w:b/>
        </w:rPr>
      </w:pPr>
      <w:r w:rsidRPr="005A575B">
        <w:rPr>
          <w:rFonts w:ascii="Arial" w:hAnsi="Arial" w:cs="Arial"/>
          <w:b/>
        </w:rPr>
        <w:t>Abmeldung</w:t>
      </w:r>
      <w:r w:rsidR="00841EC5" w:rsidRPr="005A575B">
        <w:rPr>
          <w:rFonts w:ascii="Arial" w:hAnsi="Arial" w:cs="Arial"/>
          <w:b/>
        </w:rPr>
        <w:t xml:space="preserve"> </w:t>
      </w:r>
      <w:r w:rsidR="00883CBB" w:rsidRPr="005A575B">
        <w:rPr>
          <w:rFonts w:ascii="Arial" w:hAnsi="Arial" w:cs="Arial"/>
          <w:b/>
        </w:rPr>
        <w:t>Stützkurs</w:t>
      </w:r>
    </w:p>
    <w:p w14:paraId="2A4ADBE5" w14:textId="77777777" w:rsidR="00040A61" w:rsidRDefault="00040A61" w:rsidP="00040A61">
      <w:pPr>
        <w:rPr>
          <w:rFonts w:ascii="Arial" w:hAnsi="Arial" w:cs="Arial"/>
          <w:b/>
          <w:sz w:val="40"/>
          <w:szCs w:val="40"/>
        </w:rPr>
      </w:pPr>
    </w:p>
    <w:p w14:paraId="14E2AAAC" w14:textId="77777777" w:rsidR="00195E72" w:rsidRPr="003E2191" w:rsidRDefault="00195E72" w:rsidP="00195E72">
      <w:pPr>
        <w:shd w:val="clear" w:color="auto" w:fill="F2F2F2" w:themeFill="background1" w:themeFillShade="F2"/>
        <w:rPr>
          <w:rFonts w:ascii="Arial" w:hAnsi="Arial" w:cs="Arial"/>
          <w:b/>
          <w:sz w:val="22"/>
          <w:szCs w:val="22"/>
        </w:rPr>
      </w:pPr>
      <w:r w:rsidRPr="003E2191">
        <w:rPr>
          <w:rFonts w:ascii="Arial" w:hAnsi="Arial" w:cs="Arial"/>
          <w:b/>
          <w:sz w:val="22"/>
          <w:szCs w:val="22"/>
        </w:rPr>
        <w:t>Personalien</w:t>
      </w:r>
    </w:p>
    <w:p w14:paraId="56BA5117" w14:textId="77777777" w:rsidR="00195E72" w:rsidRPr="003B7669" w:rsidRDefault="00195E72" w:rsidP="00195E72">
      <w:pPr>
        <w:rPr>
          <w:rFonts w:ascii="Arial" w:hAnsi="Arial" w:cs="Arial"/>
          <w:b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7512"/>
      </w:tblGrid>
      <w:tr w:rsidR="00195E72" w:rsidRPr="003B7669" w14:paraId="1C7AF096" w14:textId="77777777" w:rsidTr="00EC1B5D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44C5B992" w14:textId="77777777" w:rsidR="00195E72" w:rsidRPr="003B7669" w:rsidRDefault="00195E72" w:rsidP="00E17FFD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permStart w:id="201609094" w:edGrp="everyone" w:colFirst="1" w:colLast="1"/>
            <w:r w:rsidRPr="003B7669">
              <w:rPr>
                <w:rFonts w:ascii="Arial" w:hAnsi="Arial" w:cs="Arial"/>
                <w:sz w:val="22"/>
                <w:szCs w:val="22"/>
              </w:rPr>
              <w:t>Name</w:t>
            </w:r>
          </w:p>
        </w:tc>
        <w:tc>
          <w:tcPr>
            <w:tcW w:w="7512" w:type="dxa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06CE430" w14:textId="77777777" w:rsidR="00195E72" w:rsidRPr="00195E72" w:rsidRDefault="00195E72" w:rsidP="00E17FFD">
            <w:pPr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</w:tr>
      <w:tr w:rsidR="00195E72" w:rsidRPr="003B7669" w14:paraId="14F1429C" w14:textId="77777777" w:rsidTr="00EC1B5D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336C7ABE" w14:textId="77777777" w:rsidR="00195E72" w:rsidRPr="003B7669" w:rsidRDefault="00195E72" w:rsidP="00E17FFD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permStart w:id="975120194" w:edGrp="everyone" w:colFirst="1" w:colLast="1"/>
            <w:permEnd w:id="201609094"/>
            <w:r w:rsidRPr="003B7669">
              <w:rPr>
                <w:rFonts w:ascii="Arial" w:hAnsi="Arial" w:cs="Arial"/>
                <w:sz w:val="22"/>
                <w:szCs w:val="22"/>
              </w:rPr>
              <w:t>Vorname</w:t>
            </w:r>
          </w:p>
        </w:tc>
        <w:tc>
          <w:tcPr>
            <w:tcW w:w="75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63AD931A" w14:textId="77777777" w:rsidR="00195E72" w:rsidRPr="00195E72" w:rsidRDefault="00195E72" w:rsidP="00E17FFD">
            <w:pPr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</w:tr>
      <w:tr w:rsidR="00195E72" w:rsidRPr="003B7669" w14:paraId="7DA56FAB" w14:textId="77777777" w:rsidTr="00EC1B5D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06951F4F" w14:textId="77777777" w:rsidR="00195E72" w:rsidRPr="003B7669" w:rsidRDefault="00195E72" w:rsidP="00E17FFD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permStart w:id="2117695325" w:edGrp="everyone" w:colFirst="1" w:colLast="1"/>
            <w:permEnd w:id="975120194"/>
            <w:r w:rsidRPr="003B7669">
              <w:rPr>
                <w:rFonts w:ascii="Arial" w:hAnsi="Arial" w:cs="Arial"/>
                <w:sz w:val="22"/>
                <w:szCs w:val="22"/>
              </w:rPr>
              <w:t>Klasse</w:t>
            </w:r>
          </w:p>
        </w:tc>
        <w:tc>
          <w:tcPr>
            <w:tcW w:w="75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21DEDBDD" w14:textId="77777777" w:rsidR="00195E72" w:rsidRPr="00195E72" w:rsidRDefault="00195E72" w:rsidP="00E17FFD">
            <w:pPr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</w:tr>
      <w:tr w:rsidR="00195E72" w:rsidRPr="003B7669" w14:paraId="730EAFA1" w14:textId="77777777" w:rsidTr="00EC1B5D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4EB9F0C6" w14:textId="77777777" w:rsidR="00195E72" w:rsidRPr="003B7669" w:rsidRDefault="00195E72" w:rsidP="00E17FFD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permStart w:id="2830151" w:edGrp="everyone" w:colFirst="1" w:colLast="1"/>
            <w:permEnd w:id="2117695325"/>
            <w:r w:rsidRPr="003B7669">
              <w:rPr>
                <w:rFonts w:ascii="Arial" w:hAnsi="Arial" w:cs="Arial"/>
                <w:sz w:val="22"/>
                <w:szCs w:val="22"/>
              </w:rPr>
              <w:t>Klassenlehrperson</w:t>
            </w:r>
          </w:p>
        </w:tc>
        <w:tc>
          <w:tcPr>
            <w:tcW w:w="75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4E56CD4C" w14:textId="77777777" w:rsidR="00195E72" w:rsidRPr="00195E72" w:rsidRDefault="00195E72" w:rsidP="00E17FFD">
            <w:pPr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</w:tr>
      <w:tr w:rsidR="00195E72" w:rsidRPr="003B7669" w14:paraId="2CAC0144" w14:textId="77777777" w:rsidTr="00EC1B5D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15749739" w14:textId="77777777" w:rsidR="00195E72" w:rsidRPr="003B7669" w:rsidRDefault="00195E72" w:rsidP="00E17FFD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permStart w:id="51975255" w:edGrp="everyone" w:colFirst="1" w:colLast="1"/>
            <w:permEnd w:id="2830151"/>
            <w:r w:rsidRPr="003B7669">
              <w:rPr>
                <w:rFonts w:ascii="Arial" w:hAnsi="Arial" w:cs="Arial"/>
                <w:sz w:val="22"/>
                <w:szCs w:val="22"/>
              </w:rPr>
              <w:t>Wohnadresse</w:t>
            </w:r>
          </w:p>
        </w:tc>
        <w:tc>
          <w:tcPr>
            <w:tcW w:w="75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34DA1031" w14:textId="77777777" w:rsidR="00195E72" w:rsidRPr="00195E72" w:rsidRDefault="00195E72" w:rsidP="00E17FFD">
            <w:pPr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</w:tr>
      <w:tr w:rsidR="00195E72" w:rsidRPr="003B7669" w14:paraId="107FD2CB" w14:textId="77777777" w:rsidTr="00EC1B5D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5DB962E5" w14:textId="77777777" w:rsidR="00195E72" w:rsidRPr="003B7669" w:rsidRDefault="00195E72" w:rsidP="00E17FFD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permStart w:id="1039668326" w:edGrp="everyone" w:colFirst="1" w:colLast="1"/>
            <w:permEnd w:id="51975255"/>
            <w:r w:rsidRPr="003B7669">
              <w:rPr>
                <w:rFonts w:ascii="Arial" w:hAnsi="Arial" w:cs="Arial"/>
                <w:sz w:val="22"/>
                <w:szCs w:val="22"/>
              </w:rPr>
              <w:t>E-Mail</w:t>
            </w:r>
          </w:p>
        </w:tc>
        <w:tc>
          <w:tcPr>
            <w:tcW w:w="75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2C13D930" w14:textId="77777777" w:rsidR="00195E72" w:rsidRPr="00195E72" w:rsidRDefault="00195E72" w:rsidP="00E17FFD">
            <w:pPr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</w:tr>
      <w:tr w:rsidR="00195E72" w:rsidRPr="003B7669" w14:paraId="6CC0B07D" w14:textId="77777777" w:rsidTr="00EC1B5D">
        <w:tc>
          <w:tcPr>
            <w:tcW w:w="2411" w:type="dxa"/>
            <w:tcBorders>
              <w:right w:val="single" w:sz="4" w:space="0" w:color="808080" w:themeColor="background1" w:themeShade="80"/>
            </w:tcBorders>
          </w:tcPr>
          <w:p w14:paraId="12C66CBF" w14:textId="77777777" w:rsidR="00195E72" w:rsidRPr="003B7669" w:rsidRDefault="00195E72" w:rsidP="00E17FFD">
            <w:pPr>
              <w:ind w:left="-105"/>
              <w:rPr>
                <w:rFonts w:ascii="Arial" w:hAnsi="Arial" w:cs="Arial"/>
                <w:sz w:val="22"/>
                <w:szCs w:val="22"/>
              </w:rPr>
            </w:pPr>
            <w:permStart w:id="1240601726" w:edGrp="everyone" w:colFirst="1" w:colLast="1"/>
            <w:permEnd w:id="1039668326"/>
            <w:r w:rsidRPr="003B7669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751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61469B4D" w14:textId="77777777" w:rsidR="00195E72" w:rsidRPr="00195E72" w:rsidRDefault="00195E72" w:rsidP="00E17FFD">
            <w:pPr>
              <w:rPr>
                <w:rFonts w:ascii="Arial" w:hAnsi="Arial" w:cs="Arial"/>
                <w:color w:val="365F91" w:themeColor="accent1" w:themeShade="BF"/>
                <w:sz w:val="22"/>
                <w:szCs w:val="22"/>
              </w:rPr>
            </w:pPr>
          </w:p>
        </w:tc>
      </w:tr>
      <w:permEnd w:id="1240601726"/>
    </w:tbl>
    <w:p w14:paraId="373F8B3F" w14:textId="77777777" w:rsidR="00040A61" w:rsidRPr="00040A61" w:rsidRDefault="00040A61" w:rsidP="00040A61">
      <w:pPr>
        <w:rPr>
          <w:rFonts w:ascii="Arial" w:hAnsi="Arial" w:cs="Arial"/>
          <w:b/>
          <w:sz w:val="40"/>
          <w:szCs w:val="40"/>
        </w:rPr>
      </w:pPr>
    </w:p>
    <w:p w14:paraId="1BCDAFA7" w14:textId="77777777" w:rsidR="00E76FFB" w:rsidRPr="00693EC1" w:rsidRDefault="00E76FFB" w:rsidP="00E76FFB">
      <w:pPr>
        <w:tabs>
          <w:tab w:val="left" w:pos="2151"/>
          <w:tab w:val="left" w:pos="3544"/>
          <w:tab w:val="left" w:pos="4253"/>
          <w:tab w:val="center" w:pos="4890"/>
        </w:tabs>
        <w:jc w:val="center"/>
        <w:rPr>
          <w:rFonts w:ascii="Arial" w:hAnsi="Arial" w:cs="Arial"/>
          <w:b/>
          <w:sz w:val="24"/>
          <w:szCs w:val="24"/>
        </w:rPr>
      </w:pPr>
    </w:p>
    <w:p w14:paraId="3CD86340" w14:textId="77777777" w:rsidR="00E76FFB" w:rsidRPr="00195E72" w:rsidRDefault="00040A61" w:rsidP="00195E72">
      <w:pPr>
        <w:shd w:val="clear" w:color="auto" w:fill="F2F2F2" w:themeFill="background1" w:themeFillShade="F2"/>
        <w:rPr>
          <w:rFonts w:ascii="Arial" w:hAnsi="Arial" w:cs="Arial"/>
          <w:b/>
          <w:sz w:val="22"/>
          <w:szCs w:val="22"/>
        </w:rPr>
      </w:pPr>
      <w:r w:rsidRPr="00195E72">
        <w:rPr>
          <w:rFonts w:ascii="Arial" w:hAnsi="Arial" w:cs="Arial"/>
          <w:b/>
          <w:sz w:val="22"/>
          <w:szCs w:val="22"/>
        </w:rPr>
        <w:t xml:space="preserve">Ich melde mich </w:t>
      </w:r>
      <w:r w:rsidR="000B59B2" w:rsidRPr="00195E72">
        <w:rPr>
          <w:rFonts w:ascii="Arial" w:hAnsi="Arial" w:cs="Arial"/>
          <w:b/>
          <w:sz w:val="22"/>
          <w:szCs w:val="22"/>
        </w:rPr>
        <w:t xml:space="preserve">vom </w:t>
      </w:r>
      <w:r w:rsidR="00883CBB" w:rsidRPr="00195E72">
        <w:rPr>
          <w:rFonts w:ascii="Arial" w:hAnsi="Arial" w:cs="Arial"/>
          <w:b/>
          <w:sz w:val="22"/>
          <w:szCs w:val="22"/>
        </w:rPr>
        <w:t>Stützkurs</w:t>
      </w:r>
      <w:r w:rsidRPr="00195E72">
        <w:rPr>
          <w:rFonts w:ascii="Arial" w:hAnsi="Arial" w:cs="Arial"/>
          <w:b/>
          <w:sz w:val="22"/>
          <w:szCs w:val="22"/>
        </w:rPr>
        <w:t xml:space="preserve"> ab:</w:t>
      </w:r>
    </w:p>
    <w:p w14:paraId="54644FF6" w14:textId="77777777" w:rsidR="00040A61" w:rsidRPr="00693EC1" w:rsidRDefault="00040A61" w:rsidP="00E76FFB">
      <w:pPr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9072" w:type="dxa"/>
        <w:tblInd w:w="-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F44AE4" w:rsidRPr="009640DE" w14:paraId="1A835B84" w14:textId="77777777" w:rsidTr="00F44AE4">
        <w:trPr>
          <w:trHeight w:val="2490"/>
        </w:trPr>
        <w:tc>
          <w:tcPr>
            <w:tcW w:w="9072" w:type="dxa"/>
            <w:vAlign w:val="center"/>
          </w:tcPr>
          <w:p w14:paraId="275C75AC" w14:textId="77777777" w:rsidR="00F44AE4" w:rsidRPr="00F44AE4" w:rsidRDefault="00826CB8" w:rsidP="00F44AE4">
            <w:pPr>
              <w:ind w:left="-105"/>
              <w:rPr>
                <w:rFonts w:ascii="Arial" w:hAnsi="Arial" w:cs="Arial"/>
                <w:sz w:val="22"/>
                <w:szCs w:val="21"/>
              </w:rPr>
            </w:pPr>
            <w:sdt>
              <w:sdtPr>
                <w:rPr>
                  <w:rFonts w:ascii="Arial" w:hAnsi="Arial" w:cs="Arial"/>
                  <w:sz w:val="22"/>
                  <w:szCs w:val="21"/>
                </w:rPr>
                <w:id w:val="-693145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545028514" w:edGrp="everyone"/>
                <w:r w:rsidR="00195E72">
                  <w:rPr>
                    <w:rFonts w:ascii="MS Gothic" w:eastAsia="MS Gothic" w:hAnsi="MS Gothic" w:cs="Arial" w:hint="eastAsia"/>
                    <w:sz w:val="22"/>
                    <w:szCs w:val="21"/>
                  </w:rPr>
                  <w:t>☐</w:t>
                </w:r>
                <w:permEnd w:id="1545028514"/>
              </w:sdtContent>
            </w:sdt>
            <w:r w:rsidR="00F44AE4" w:rsidRPr="00F44AE4">
              <w:rPr>
                <w:rFonts w:ascii="Arial" w:hAnsi="Arial" w:cs="Arial"/>
                <w:sz w:val="22"/>
                <w:szCs w:val="21"/>
              </w:rPr>
              <w:t xml:space="preserve"> SEN1_Kaufleute Englisch I</w:t>
            </w:r>
          </w:p>
          <w:p w14:paraId="211B1124" w14:textId="77777777" w:rsidR="00F44AE4" w:rsidRPr="00F44AE4" w:rsidRDefault="00826CB8" w:rsidP="00F44AE4">
            <w:pPr>
              <w:ind w:left="-105"/>
              <w:rPr>
                <w:rFonts w:ascii="Arial" w:hAnsi="Arial" w:cs="Arial"/>
                <w:sz w:val="22"/>
                <w:szCs w:val="21"/>
              </w:rPr>
            </w:pPr>
            <w:sdt>
              <w:sdtPr>
                <w:rPr>
                  <w:rFonts w:ascii="Arial" w:hAnsi="Arial" w:cs="Arial"/>
                  <w:sz w:val="22"/>
                  <w:szCs w:val="21"/>
                </w:rPr>
                <w:id w:val="-619997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307259982" w:edGrp="everyone"/>
                <w:r w:rsidR="00195E72">
                  <w:rPr>
                    <w:rFonts w:ascii="MS Gothic" w:eastAsia="MS Gothic" w:hAnsi="MS Gothic" w:cs="Arial" w:hint="eastAsia"/>
                    <w:sz w:val="22"/>
                    <w:szCs w:val="21"/>
                  </w:rPr>
                  <w:t>☐</w:t>
                </w:r>
                <w:permEnd w:id="307259982"/>
              </w:sdtContent>
            </w:sdt>
            <w:r w:rsidR="00F44AE4" w:rsidRPr="00F44AE4">
              <w:rPr>
                <w:rFonts w:ascii="Arial" w:hAnsi="Arial" w:cs="Arial"/>
                <w:sz w:val="22"/>
                <w:szCs w:val="21"/>
              </w:rPr>
              <w:t xml:space="preserve"> SEN2_Kaufleute Englisch II</w:t>
            </w:r>
          </w:p>
          <w:p w14:paraId="266D5AC3" w14:textId="77777777" w:rsidR="00F44AE4" w:rsidRPr="00F44AE4" w:rsidRDefault="00826CB8" w:rsidP="00F44AE4">
            <w:pPr>
              <w:ind w:left="-105"/>
              <w:rPr>
                <w:rFonts w:ascii="Arial" w:hAnsi="Arial" w:cs="Arial"/>
                <w:sz w:val="22"/>
                <w:szCs w:val="21"/>
              </w:rPr>
            </w:pPr>
            <w:sdt>
              <w:sdtPr>
                <w:rPr>
                  <w:rFonts w:ascii="Arial" w:hAnsi="Arial" w:cs="Arial"/>
                  <w:sz w:val="22"/>
                  <w:szCs w:val="21"/>
                </w:rPr>
                <w:id w:val="1704512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08332917" w:edGrp="everyone"/>
                <w:r w:rsidR="00195E72">
                  <w:rPr>
                    <w:rFonts w:ascii="MS Gothic" w:eastAsia="MS Gothic" w:hAnsi="MS Gothic" w:cs="Arial" w:hint="eastAsia"/>
                    <w:sz w:val="22"/>
                    <w:szCs w:val="21"/>
                  </w:rPr>
                  <w:t>☐</w:t>
                </w:r>
                <w:permEnd w:id="1608332917"/>
              </w:sdtContent>
            </w:sdt>
            <w:r w:rsidR="00F44AE4" w:rsidRPr="00F44AE4">
              <w:rPr>
                <w:rFonts w:ascii="Arial" w:hAnsi="Arial" w:cs="Arial"/>
                <w:sz w:val="22"/>
                <w:szCs w:val="21"/>
              </w:rPr>
              <w:t xml:space="preserve"> SWG1_Kaufleute Wirtschaft und Gesellschaft I</w:t>
            </w:r>
          </w:p>
          <w:p w14:paraId="4C3FA5A8" w14:textId="77777777" w:rsidR="00F44AE4" w:rsidRPr="00F44AE4" w:rsidRDefault="00826CB8" w:rsidP="00F44AE4">
            <w:pPr>
              <w:ind w:left="-105"/>
              <w:rPr>
                <w:rFonts w:ascii="Arial" w:hAnsi="Arial" w:cs="Arial"/>
                <w:sz w:val="22"/>
                <w:szCs w:val="21"/>
              </w:rPr>
            </w:pPr>
            <w:sdt>
              <w:sdtPr>
                <w:rPr>
                  <w:rFonts w:ascii="Arial" w:hAnsi="Arial" w:cs="Arial"/>
                  <w:sz w:val="22"/>
                  <w:szCs w:val="21"/>
                </w:rPr>
                <w:id w:val="-897131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713644084" w:edGrp="everyone"/>
                <w:r w:rsidR="00195E72">
                  <w:rPr>
                    <w:rFonts w:ascii="MS Gothic" w:eastAsia="MS Gothic" w:hAnsi="MS Gothic" w:cs="Arial" w:hint="eastAsia"/>
                    <w:sz w:val="22"/>
                    <w:szCs w:val="21"/>
                  </w:rPr>
                  <w:t>☐</w:t>
                </w:r>
                <w:permEnd w:id="1713644084"/>
              </w:sdtContent>
            </w:sdt>
            <w:r w:rsidR="00F44AE4" w:rsidRPr="00F44AE4">
              <w:rPr>
                <w:rFonts w:ascii="Arial" w:hAnsi="Arial" w:cs="Arial"/>
                <w:sz w:val="22"/>
                <w:szCs w:val="21"/>
              </w:rPr>
              <w:t xml:space="preserve"> SWG2_Kaufleute Wirtschaft und Gesellschaft II</w:t>
            </w:r>
          </w:p>
          <w:p w14:paraId="40C30E6D" w14:textId="77777777" w:rsidR="00F44AE4" w:rsidRPr="00F44AE4" w:rsidRDefault="00826CB8" w:rsidP="00F44AE4">
            <w:pPr>
              <w:ind w:left="-105"/>
              <w:rPr>
                <w:rFonts w:ascii="Arial" w:hAnsi="Arial" w:cs="Arial"/>
                <w:sz w:val="22"/>
                <w:szCs w:val="21"/>
              </w:rPr>
            </w:pPr>
            <w:sdt>
              <w:sdtPr>
                <w:rPr>
                  <w:rFonts w:ascii="Arial" w:hAnsi="Arial" w:cs="Arial"/>
                  <w:sz w:val="22"/>
                  <w:szCs w:val="21"/>
                </w:rPr>
                <w:id w:val="-1129161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03231466" w:edGrp="everyone"/>
                <w:r w:rsidR="00195E72">
                  <w:rPr>
                    <w:rFonts w:ascii="MS Gothic" w:eastAsia="MS Gothic" w:hAnsi="MS Gothic" w:cs="Arial" w:hint="eastAsia"/>
                    <w:sz w:val="22"/>
                    <w:szCs w:val="21"/>
                  </w:rPr>
                  <w:t>☐</w:t>
                </w:r>
                <w:permEnd w:id="1803231466"/>
              </w:sdtContent>
            </w:sdt>
            <w:r w:rsidR="00F44AE4" w:rsidRPr="00F44AE4">
              <w:rPr>
                <w:rFonts w:ascii="Arial" w:hAnsi="Arial" w:cs="Arial"/>
                <w:sz w:val="22"/>
                <w:szCs w:val="21"/>
              </w:rPr>
              <w:t xml:space="preserve"> SFR_Kaufleute Französisch I</w:t>
            </w:r>
          </w:p>
          <w:p w14:paraId="160D30C2" w14:textId="77777777" w:rsidR="00F44AE4" w:rsidRPr="00F44AE4" w:rsidRDefault="00826CB8" w:rsidP="00F44AE4">
            <w:pPr>
              <w:ind w:left="-105"/>
              <w:rPr>
                <w:rFonts w:ascii="Arial" w:hAnsi="Arial" w:cs="Arial"/>
                <w:sz w:val="22"/>
                <w:szCs w:val="21"/>
              </w:rPr>
            </w:pPr>
            <w:sdt>
              <w:sdtPr>
                <w:rPr>
                  <w:rFonts w:ascii="Arial" w:hAnsi="Arial" w:cs="Arial"/>
                  <w:sz w:val="22"/>
                  <w:szCs w:val="21"/>
                </w:rPr>
                <w:id w:val="1378811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656966037" w:edGrp="everyone"/>
                <w:r w:rsidR="00195E72">
                  <w:rPr>
                    <w:rFonts w:ascii="MS Gothic" w:eastAsia="MS Gothic" w:hAnsi="MS Gothic" w:cs="Arial" w:hint="eastAsia"/>
                    <w:sz w:val="22"/>
                    <w:szCs w:val="21"/>
                  </w:rPr>
                  <w:t>☐</w:t>
                </w:r>
                <w:permEnd w:id="1656966037"/>
              </w:sdtContent>
            </w:sdt>
            <w:r w:rsidR="00F44AE4" w:rsidRPr="00F44AE4">
              <w:rPr>
                <w:rFonts w:ascii="Arial" w:hAnsi="Arial" w:cs="Arial"/>
                <w:sz w:val="22"/>
                <w:szCs w:val="21"/>
              </w:rPr>
              <w:t xml:space="preserve"> SFR_Kaufleute Französisch II</w:t>
            </w:r>
          </w:p>
          <w:p w14:paraId="13144F0E" w14:textId="77777777" w:rsidR="00F44AE4" w:rsidRPr="00F44AE4" w:rsidRDefault="00826CB8" w:rsidP="00F44AE4">
            <w:pPr>
              <w:ind w:left="-105"/>
              <w:rPr>
                <w:rFonts w:ascii="Arial" w:hAnsi="Arial" w:cs="Arial"/>
                <w:sz w:val="22"/>
                <w:szCs w:val="21"/>
              </w:rPr>
            </w:pPr>
            <w:sdt>
              <w:sdtPr>
                <w:rPr>
                  <w:rFonts w:ascii="Arial" w:hAnsi="Arial" w:cs="Arial"/>
                  <w:sz w:val="22"/>
                  <w:szCs w:val="21"/>
                </w:rPr>
                <w:id w:val="-514763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74833375" w:edGrp="everyone"/>
                <w:r w:rsidR="00195E72">
                  <w:rPr>
                    <w:rFonts w:ascii="MS Gothic" w:eastAsia="MS Gothic" w:hAnsi="MS Gothic" w:cs="Arial" w:hint="eastAsia"/>
                    <w:sz w:val="22"/>
                    <w:szCs w:val="21"/>
                  </w:rPr>
                  <w:t>☐</w:t>
                </w:r>
                <w:permEnd w:id="1274833375"/>
              </w:sdtContent>
            </w:sdt>
            <w:r w:rsidR="00F44AE4" w:rsidRPr="00F44AE4">
              <w:rPr>
                <w:rFonts w:ascii="Arial" w:hAnsi="Arial" w:cs="Arial"/>
                <w:sz w:val="22"/>
                <w:szCs w:val="21"/>
              </w:rPr>
              <w:t xml:space="preserve"> SFR_Kaufleute Französisch III</w:t>
            </w:r>
          </w:p>
          <w:p w14:paraId="0D2997FE" w14:textId="77777777" w:rsidR="00F44AE4" w:rsidRPr="00F44AE4" w:rsidRDefault="00826CB8" w:rsidP="00F44AE4">
            <w:pPr>
              <w:ind w:left="-105"/>
              <w:rPr>
                <w:rFonts w:ascii="Arial" w:hAnsi="Arial" w:cs="Arial"/>
                <w:sz w:val="22"/>
                <w:szCs w:val="21"/>
              </w:rPr>
            </w:pPr>
            <w:sdt>
              <w:sdtPr>
                <w:rPr>
                  <w:rFonts w:ascii="Arial" w:hAnsi="Arial" w:cs="Arial"/>
                  <w:sz w:val="22"/>
                  <w:szCs w:val="21"/>
                </w:rPr>
                <w:id w:val="713932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25173806" w:edGrp="everyone"/>
                <w:r w:rsidR="00195E72">
                  <w:rPr>
                    <w:rFonts w:ascii="MS Gothic" w:eastAsia="MS Gothic" w:hAnsi="MS Gothic" w:cs="Arial" w:hint="eastAsia"/>
                    <w:sz w:val="22"/>
                    <w:szCs w:val="21"/>
                  </w:rPr>
                  <w:t>☐</w:t>
                </w:r>
                <w:permEnd w:id="125173806"/>
              </w:sdtContent>
            </w:sdt>
            <w:r w:rsidR="00F44AE4" w:rsidRPr="00F44AE4">
              <w:rPr>
                <w:rFonts w:ascii="Arial" w:hAnsi="Arial" w:cs="Arial"/>
                <w:sz w:val="22"/>
                <w:szCs w:val="21"/>
              </w:rPr>
              <w:t xml:space="preserve"> SEN3_Detailhandel Englisch I</w:t>
            </w:r>
          </w:p>
          <w:p w14:paraId="0FB89ED4" w14:textId="77777777" w:rsidR="00F44AE4" w:rsidRPr="00F44AE4" w:rsidRDefault="00826CB8" w:rsidP="00F44AE4">
            <w:pPr>
              <w:ind w:left="-105"/>
              <w:rPr>
                <w:rFonts w:ascii="Arial" w:hAnsi="Arial" w:cs="Arial"/>
                <w:sz w:val="22"/>
                <w:szCs w:val="21"/>
              </w:rPr>
            </w:pPr>
            <w:sdt>
              <w:sdtPr>
                <w:rPr>
                  <w:rFonts w:ascii="Arial" w:hAnsi="Arial" w:cs="Arial"/>
                  <w:sz w:val="22"/>
                  <w:szCs w:val="21"/>
                </w:rPr>
                <w:id w:val="627279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85814484" w:edGrp="everyone"/>
                <w:r w:rsidR="00195E72">
                  <w:rPr>
                    <w:rFonts w:ascii="MS Gothic" w:eastAsia="MS Gothic" w:hAnsi="MS Gothic" w:cs="Arial" w:hint="eastAsia"/>
                    <w:sz w:val="22"/>
                    <w:szCs w:val="21"/>
                  </w:rPr>
                  <w:t>☐</w:t>
                </w:r>
                <w:permEnd w:id="185814484"/>
              </w:sdtContent>
            </w:sdt>
            <w:r w:rsidR="00F44AE4" w:rsidRPr="00F44AE4">
              <w:rPr>
                <w:rFonts w:ascii="Arial" w:hAnsi="Arial" w:cs="Arial"/>
                <w:sz w:val="22"/>
                <w:szCs w:val="21"/>
              </w:rPr>
              <w:t xml:space="preserve"> SWI_Detailhandel Wirtschaft II</w:t>
            </w:r>
          </w:p>
          <w:p w14:paraId="38B1DD4B" w14:textId="77777777" w:rsidR="00F44AE4" w:rsidRPr="009640DE" w:rsidRDefault="00F44AE4" w:rsidP="00CD3DB9">
            <w:pPr>
              <w:rPr>
                <w:rFonts w:ascii="Arial" w:hAnsi="Arial" w:cs="Arial"/>
                <w:sz w:val="10"/>
                <w:szCs w:val="21"/>
              </w:rPr>
            </w:pPr>
          </w:p>
        </w:tc>
      </w:tr>
    </w:tbl>
    <w:p w14:paraId="3C5AA58E" w14:textId="77777777" w:rsidR="00040A61" w:rsidRDefault="00040A61" w:rsidP="00E76FFB">
      <w:pPr>
        <w:rPr>
          <w:rFonts w:ascii="Arial" w:hAnsi="Arial" w:cs="Arial"/>
          <w:szCs w:val="24"/>
        </w:rPr>
      </w:pPr>
    </w:p>
    <w:tbl>
      <w:tblPr>
        <w:tblStyle w:val="Tabellenraster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040A61" w:rsidRPr="00040A61" w14:paraId="08250007" w14:textId="77777777" w:rsidTr="00EC1B5D">
        <w:trPr>
          <w:trHeight w:val="454"/>
        </w:trPr>
        <w:tc>
          <w:tcPr>
            <w:tcW w:w="10065" w:type="dxa"/>
            <w:vAlign w:val="bottom"/>
          </w:tcPr>
          <w:p w14:paraId="7C8E00D0" w14:textId="77777777" w:rsidR="00040A61" w:rsidRDefault="00040A61" w:rsidP="00EC1B5D">
            <w:pPr>
              <w:shd w:val="clear" w:color="auto" w:fill="F2F2F2" w:themeFill="background1" w:themeFillShade="F2"/>
              <w:ind w:left="-105" w:right="3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Begründung</w:t>
            </w:r>
          </w:p>
          <w:p w14:paraId="6EC22FA9" w14:textId="77777777" w:rsidR="00040A61" w:rsidRDefault="00040A61" w:rsidP="00CD3DB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AAB493A" w14:textId="77777777" w:rsidR="00040A61" w:rsidRPr="00040A61" w:rsidRDefault="00826CB8" w:rsidP="00883CBB">
            <w:pPr>
              <w:ind w:left="-105"/>
              <w:rPr>
                <w:rFonts w:ascii="Arial" w:hAnsi="Arial" w:cs="Arial"/>
                <w:b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1"/>
                </w:rPr>
                <w:id w:val="1726713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1411939218" w:edGrp="everyone"/>
                <w:r w:rsidR="00195E72">
                  <w:rPr>
                    <w:rFonts w:ascii="MS Gothic" w:eastAsia="MS Gothic" w:hAnsi="MS Gothic" w:cs="Arial" w:hint="eastAsia"/>
                    <w:sz w:val="22"/>
                    <w:szCs w:val="21"/>
                  </w:rPr>
                  <w:t>☐</w:t>
                </w:r>
                <w:permEnd w:id="1411939218"/>
              </w:sdtContent>
            </w:sdt>
            <w:r w:rsidR="00883CBB">
              <w:rPr>
                <w:rFonts w:ascii="Arial" w:hAnsi="Arial" w:cs="Arial"/>
                <w:sz w:val="22"/>
                <w:szCs w:val="21"/>
              </w:rPr>
              <w:t xml:space="preserve"> Das erforderliche Leistungsniveau erreicht.</w:t>
            </w:r>
          </w:p>
        </w:tc>
      </w:tr>
      <w:tr w:rsidR="00040A61" w:rsidRPr="00040A61" w14:paraId="31345EFF" w14:textId="77777777" w:rsidTr="00EC1B5D">
        <w:trPr>
          <w:trHeight w:val="454"/>
        </w:trPr>
        <w:tc>
          <w:tcPr>
            <w:tcW w:w="10065" w:type="dxa"/>
            <w:vAlign w:val="bottom"/>
          </w:tcPr>
          <w:p w14:paraId="0E7ECABD" w14:textId="77777777" w:rsidR="00040A61" w:rsidRDefault="00826CB8" w:rsidP="00883CBB">
            <w:pPr>
              <w:ind w:left="-105"/>
              <w:rPr>
                <w:rFonts w:ascii="Arial" w:hAnsi="Arial" w:cs="Arial"/>
                <w:b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2"/>
                  <w:szCs w:val="21"/>
                </w:rPr>
                <w:id w:val="-1401128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permStart w:id="906892677" w:edGrp="everyone"/>
                <w:r w:rsidR="00195E72">
                  <w:rPr>
                    <w:rFonts w:ascii="MS Gothic" w:eastAsia="MS Gothic" w:hAnsi="MS Gothic" w:cs="Arial" w:hint="eastAsia"/>
                    <w:sz w:val="22"/>
                    <w:szCs w:val="21"/>
                  </w:rPr>
                  <w:t>☐</w:t>
                </w:r>
                <w:permEnd w:id="906892677"/>
              </w:sdtContent>
            </w:sdt>
            <w:r w:rsidR="00883CBB">
              <w:rPr>
                <w:rFonts w:ascii="Arial" w:hAnsi="Arial" w:cs="Arial"/>
                <w:sz w:val="22"/>
                <w:szCs w:val="21"/>
              </w:rPr>
              <w:t xml:space="preserve"> Die erwartete Motivation wird im Stützkurs nicht gezeigt.</w:t>
            </w:r>
          </w:p>
        </w:tc>
      </w:tr>
    </w:tbl>
    <w:p w14:paraId="412D282A" w14:textId="77777777" w:rsidR="00F44AE4" w:rsidRDefault="00F44AE4" w:rsidP="00F44AE4">
      <w:pPr>
        <w:rPr>
          <w:rFonts w:ascii="Arial" w:hAnsi="Arial" w:cs="Arial"/>
          <w:szCs w:val="24"/>
        </w:rPr>
      </w:pPr>
    </w:p>
    <w:p w14:paraId="7C6AB0B1" w14:textId="77777777" w:rsidR="00195E72" w:rsidRDefault="00195E72" w:rsidP="00F44AE4">
      <w:pPr>
        <w:rPr>
          <w:rFonts w:ascii="Arial" w:hAnsi="Arial" w:cs="Arial"/>
          <w:szCs w:val="24"/>
        </w:rPr>
      </w:pPr>
    </w:p>
    <w:p w14:paraId="2409638C" w14:textId="77777777" w:rsidR="00195E72" w:rsidRDefault="00195E72" w:rsidP="00F44AE4">
      <w:pPr>
        <w:rPr>
          <w:rFonts w:ascii="Arial" w:hAnsi="Arial" w:cs="Arial"/>
          <w:szCs w:val="24"/>
        </w:rPr>
      </w:pPr>
    </w:p>
    <w:tbl>
      <w:tblPr>
        <w:tblW w:w="996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4"/>
        <w:gridCol w:w="2721"/>
        <w:gridCol w:w="160"/>
        <w:gridCol w:w="2721"/>
        <w:gridCol w:w="170"/>
        <w:gridCol w:w="2721"/>
      </w:tblGrid>
      <w:tr w:rsidR="00195E72" w:rsidRPr="007F5473" w14:paraId="566DAC4F" w14:textId="77777777" w:rsidTr="00EC1B5D">
        <w:trPr>
          <w:cantSplit/>
        </w:trPr>
        <w:tc>
          <w:tcPr>
            <w:tcW w:w="1474" w:type="dxa"/>
            <w:shd w:val="clear" w:color="auto" w:fill="F2F2F2" w:themeFill="background1" w:themeFillShade="F2"/>
            <w:vAlign w:val="bottom"/>
          </w:tcPr>
          <w:p w14:paraId="173CC568" w14:textId="77777777" w:rsidR="00195E72" w:rsidRPr="00CE3313" w:rsidRDefault="00195E72" w:rsidP="00E17FF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721" w:type="dxa"/>
            <w:shd w:val="clear" w:color="auto" w:fill="F2F2F2" w:themeFill="background1" w:themeFillShade="F2"/>
            <w:vAlign w:val="center"/>
          </w:tcPr>
          <w:p w14:paraId="116DEE91" w14:textId="77777777" w:rsidR="00195E72" w:rsidRPr="00CE3313" w:rsidRDefault="00195E72" w:rsidP="00E17FFD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CE3313">
              <w:rPr>
                <w:rFonts w:ascii="Arial" w:hAnsi="Arial" w:cs="Arial"/>
                <w:b/>
                <w:sz w:val="22"/>
                <w:szCs w:val="24"/>
              </w:rPr>
              <w:t>Kursteilnehmer/in</w:t>
            </w:r>
          </w:p>
        </w:tc>
        <w:tc>
          <w:tcPr>
            <w:tcW w:w="160" w:type="dxa"/>
            <w:shd w:val="clear" w:color="auto" w:fill="F2F2F2" w:themeFill="background1" w:themeFillShade="F2"/>
          </w:tcPr>
          <w:p w14:paraId="4165E49A" w14:textId="77777777" w:rsidR="00195E72" w:rsidRPr="00CE3313" w:rsidRDefault="00195E72" w:rsidP="00E17FFD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2721" w:type="dxa"/>
            <w:shd w:val="clear" w:color="auto" w:fill="F2F2F2" w:themeFill="background1" w:themeFillShade="F2"/>
            <w:vAlign w:val="center"/>
          </w:tcPr>
          <w:p w14:paraId="7CFFBD0F" w14:textId="77777777" w:rsidR="00195E72" w:rsidRDefault="00195E72" w:rsidP="00E17FFD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CE3313">
              <w:rPr>
                <w:rFonts w:ascii="Arial" w:hAnsi="Arial" w:cs="Arial"/>
                <w:b/>
                <w:sz w:val="22"/>
                <w:szCs w:val="24"/>
              </w:rPr>
              <w:t>Gesetzlicher Vertreter</w:t>
            </w:r>
          </w:p>
          <w:p w14:paraId="7A04F5D6" w14:textId="77777777" w:rsidR="00195E72" w:rsidRPr="00CE3313" w:rsidRDefault="00195E72" w:rsidP="00E17FFD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(falls nicht mündig)</w:t>
            </w:r>
          </w:p>
        </w:tc>
        <w:tc>
          <w:tcPr>
            <w:tcW w:w="170" w:type="dxa"/>
            <w:shd w:val="clear" w:color="auto" w:fill="F2F2F2" w:themeFill="background1" w:themeFillShade="F2"/>
          </w:tcPr>
          <w:p w14:paraId="2B5809A8" w14:textId="77777777" w:rsidR="00195E72" w:rsidRPr="00CE3313" w:rsidRDefault="00195E72" w:rsidP="00E17FFD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</w:p>
        </w:tc>
        <w:tc>
          <w:tcPr>
            <w:tcW w:w="2721" w:type="dxa"/>
            <w:shd w:val="clear" w:color="auto" w:fill="F2F2F2" w:themeFill="background1" w:themeFillShade="F2"/>
            <w:vAlign w:val="center"/>
          </w:tcPr>
          <w:p w14:paraId="6B772FB2" w14:textId="77777777" w:rsidR="00195E72" w:rsidRPr="00CE3313" w:rsidRDefault="00195E72" w:rsidP="00E17FFD">
            <w:pPr>
              <w:jc w:val="center"/>
              <w:rPr>
                <w:rFonts w:ascii="Arial" w:hAnsi="Arial" w:cs="Arial"/>
                <w:b/>
                <w:sz w:val="22"/>
                <w:szCs w:val="24"/>
              </w:rPr>
            </w:pPr>
            <w:r w:rsidRPr="00CE3313">
              <w:rPr>
                <w:rFonts w:ascii="Arial" w:hAnsi="Arial" w:cs="Arial"/>
                <w:b/>
                <w:sz w:val="22"/>
                <w:szCs w:val="24"/>
              </w:rPr>
              <w:t>Berufsbildner/in</w:t>
            </w:r>
          </w:p>
        </w:tc>
      </w:tr>
      <w:tr w:rsidR="00195E72" w:rsidRPr="007F5473" w14:paraId="3B54A025" w14:textId="77777777" w:rsidTr="00EC1B5D">
        <w:trPr>
          <w:cantSplit/>
          <w:trHeight w:val="680"/>
        </w:trPr>
        <w:tc>
          <w:tcPr>
            <w:tcW w:w="1474" w:type="dxa"/>
            <w:vAlign w:val="bottom"/>
          </w:tcPr>
          <w:p w14:paraId="48783B39" w14:textId="77777777" w:rsidR="00195E72" w:rsidRPr="00CE3313" w:rsidRDefault="00195E72" w:rsidP="00E17FFD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 w:cs="Arial"/>
                <w:b/>
                <w:sz w:val="22"/>
                <w:szCs w:val="24"/>
              </w:rPr>
            </w:pPr>
            <w:permStart w:id="1109268786" w:edGrp="everyone" w:colFirst="3" w:colLast="3"/>
            <w:permStart w:id="1230122742" w:edGrp="everyone" w:colFirst="5" w:colLast="5"/>
            <w:permStart w:id="1165365493" w:edGrp="everyone" w:colFirst="1" w:colLast="1"/>
            <w:r w:rsidRPr="00CE3313">
              <w:rPr>
                <w:rFonts w:ascii="Arial" w:hAnsi="Arial" w:cs="Arial"/>
                <w:b/>
                <w:sz w:val="22"/>
                <w:szCs w:val="24"/>
              </w:rPr>
              <w:t>Ort, Datum</w:t>
            </w:r>
          </w:p>
        </w:tc>
        <w:tc>
          <w:tcPr>
            <w:tcW w:w="2721" w:type="dxa"/>
            <w:tcBorders>
              <w:bottom w:val="single" w:sz="4" w:space="0" w:color="808080" w:themeColor="background1" w:themeShade="80"/>
            </w:tcBorders>
            <w:vAlign w:val="bottom"/>
          </w:tcPr>
          <w:p w14:paraId="4784E275" w14:textId="77777777" w:rsidR="00195E72" w:rsidRPr="00195E72" w:rsidRDefault="00195E72" w:rsidP="00E17FFD">
            <w:pP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14:paraId="4FF079CB" w14:textId="77777777" w:rsidR="00195E72" w:rsidRPr="00195E72" w:rsidRDefault="00195E72" w:rsidP="00E17FFD">
            <w:pP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21" w:type="dxa"/>
            <w:tcBorders>
              <w:bottom w:val="single" w:sz="4" w:space="0" w:color="808080" w:themeColor="background1" w:themeShade="80"/>
            </w:tcBorders>
            <w:vAlign w:val="bottom"/>
          </w:tcPr>
          <w:p w14:paraId="577D5209" w14:textId="77777777" w:rsidR="00195E72" w:rsidRPr="00195E72" w:rsidRDefault="00195E72" w:rsidP="00E17FFD">
            <w:pP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170" w:type="dxa"/>
            <w:vAlign w:val="bottom"/>
          </w:tcPr>
          <w:p w14:paraId="7DC115AE" w14:textId="77777777" w:rsidR="00195E72" w:rsidRPr="00195E72" w:rsidRDefault="00195E72" w:rsidP="00E17FFD">
            <w:pP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  <w:tc>
          <w:tcPr>
            <w:tcW w:w="2721" w:type="dxa"/>
            <w:tcBorders>
              <w:bottom w:val="single" w:sz="4" w:space="0" w:color="808080" w:themeColor="background1" w:themeShade="80"/>
            </w:tcBorders>
            <w:vAlign w:val="bottom"/>
          </w:tcPr>
          <w:p w14:paraId="7369C26C" w14:textId="77777777" w:rsidR="00195E72" w:rsidRPr="00195E72" w:rsidRDefault="00195E72" w:rsidP="00E17FFD">
            <w:pPr>
              <w:rPr>
                <w:rFonts w:ascii="Arial" w:hAnsi="Arial" w:cs="Arial"/>
                <w:color w:val="365F91" w:themeColor="accent1" w:themeShade="BF"/>
                <w:sz w:val="24"/>
                <w:szCs w:val="24"/>
              </w:rPr>
            </w:pPr>
          </w:p>
        </w:tc>
      </w:tr>
      <w:permEnd w:id="1109268786"/>
      <w:permEnd w:id="1230122742"/>
      <w:permEnd w:id="1165365493"/>
      <w:tr w:rsidR="00195E72" w:rsidRPr="007F5473" w14:paraId="1FA8A149" w14:textId="77777777" w:rsidTr="00EC1B5D">
        <w:trPr>
          <w:cantSplit/>
          <w:trHeight w:val="680"/>
        </w:trPr>
        <w:tc>
          <w:tcPr>
            <w:tcW w:w="1474" w:type="dxa"/>
            <w:vAlign w:val="bottom"/>
          </w:tcPr>
          <w:p w14:paraId="38908F79" w14:textId="77777777" w:rsidR="00195E72" w:rsidRPr="00CE3313" w:rsidRDefault="00195E72" w:rsidP="00E17FFD">
            <w:pPr>
              <w:rPr>
                <w:rFonts w:ascii="Arial" w:hAnsi="Arial" w:cs="Arial"/>
                <w:b/>
                <w:sz w:val="22"/>
                <w:szCs w:val="24"/>
              </w:rPr>
            </w:pPr>
            <w:r w:rsidRPr="00CE3313">
              <w:rPr>
                <w:rFonts w:ascii="Arial" w:hAnsi="Arial" w:cs="Arial"/>
                <w:b/>
                <w:sz w:val="22"/>
                <w:szCs w:val="24"/>
              </w:rPr>
              <w:t>Unterschrift</w:t>
            </w:r>
          </w:p>
        </w:tc>
        <w:tc>
          <w:tcPr>
            <w:tcW w:w="27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14:paraId="1CDCDB3E" w14:textId="77777777" w:rsidR="00195E72" w:rsidRPr="007F5473" w:rsidRDefault="00195E72" w:rsidP="00E17F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" w:type="dxa"/>
          </w:tcPr>
          <w:p w14:paraId="5FD39B89" w14:textId="77777777" w:rsidR="00195E72" w:rsidRPr="007F5473" w:rsidRDefault="00195E72" w:rsidP="00E17F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14:paraId="5402B195" w14:textId="77777777" w:rsidR="00195E72" w:rsidRPr="007F5473" w:rsidRDefault="00195E72" w:rsidP="00E17F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" w:type="dxa"/>
          </w:tcPr>
          <w:p w14:paraId="066380AB" w14:textId="77777777" w:rsidR="00195E72" w:rsidRPr="007F5473" w:rsidRDefault="00195E72" w:rsidP="00E17FF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14:paraId="324BC3F0" w14:textId="77777777" w:rsidR="00195E72" w:rsidRPr="007F5473" w:rsidRDefault="00195E72" w:rsidP="00E17FF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4031DB" w14:textId="77777777" w:rsidR="00195E72" w:rsidRDefault="00195E72" w:rsidP="00F44AE4">
      <w:pPr>
        <w:rPr>
          <w:rFonts w:ascii="Arial" w:hAnsi="Arial" w:cs="Arial"/>
          <w:szCs w:val="24"/>
        </w:rPr>
      </w:pPr>
    </w:p>
    <w:p w14:paraId="70C56B35" w14:textId="77777777" w:rsidR="00195E72" w:rsidRDefault="00195E72" w:rsidP="00F44AE4">
      <w:pPr>
        <w:rPr>
          <w:rFonts w:ascii="Arial" w:hAnsi="Arial" w:cs="Arial"/>
          <w:szCs w:val="24"/>
        </w:rPr>
      </w:pPr>
    </w:p>
    <w:p w14:paraId="60AEC97C" w14:textId="77777777" w:rsidR="00195E72" w:rsidRDefault="00195E72" w:rsidP="00F44AE4">
      <w:pPr>
        <w:rPr>
          <w:rFonts w:ascii="Arial" w:hAnsi="Arial" w:cs="Arial"/>
          <w:szCs w:val="24"/>
        </w:rPr>
      </w:pPr>
    </w:p>
    <w:p w14:paraId="2C74965B" w14:textId="77777777" w:rsidR="00195E72" w:rsidRDefault="00195E72" w:rsidP="00F44AE4">
      <w:pPr>
        <w:rPr>
          <w:rFonts w:ascii="Arial" w:hAnsi="Arial" w:cs="Arial"/>
          <w:szCs w:val="24"/>
        </w:rPr>
      </w:pPr>
    </w:p>
    <w:p w14:paraId="0FB8E1A6" w14:textId="77777777" w:rsidR="00195E72" w:rsidRPr="00195E72" w:rsidRDefault="00195E72" w:rsidP="00195E72">
      <w:pPr>
        <w:shd w:val="clear" w:color="auto" w:fill="F2F2F2" w:themeFill="background1" w:themeFillShade="F2"/>
        <w:jc w:val="center"/>
        <w:rPr>
          <w:rFonts w:ascii="Arial" w:hAnsi="Arial" w:cs="Arial"/>
          <w:color w:val="0070C0"/>
          <w:sz w:val="22"/>
          <w:szCs w:val="24"/>
        </w:rPr>
      </w:pPr>
      <w:r w:rsidRPr="00B351B8">
        <w:rPr>
          <w:rFonts w:ascii="Arial" w:hAnsi="Arial" w:cs="Arial"/>
          <w:sz w:val="22"/>
          <w:szCs w:val="24"/>
        </w:rPr>
        <w:t xml:space="preserve">Abgabe der Anmeldung per Mail an </w:t>
      </w:r>
      <w:hyperlink r:id="rId7" w:history="1">
        <w:r w:rsidRPr="00F510AE">
          <w:rPr>
            <w:rStyle w:val="Hyperlink"/>
            <w:rFonts w:ascii="Arial" w:hAnsi="Arial" w:cs="Arial"/>
            <w:color w:val="0070C0"/>
            <w:sz w:val="22"/>
            <w:szCs w:val="24"/>
            <w:u w:val="none"/>
          </w:rPr>
          <w:t>frei-stuetzkurse@bzf.ch</w:t>
        </w:r>
      </w:hyperlink>
    </w:p>
    <w:sectPr w:rsidR="00195E72" w:rsidRPr="00195E72" w:rsidSect="00EC1B5D">
      <w:headerReference w:type="default" r:id="rId8"/>
      <w:pgSz w:w="11900" w:h="16840"/>
      <w:pgMar w:top="1417" w:right="560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31076" w14:textId="77777777" w:rsidR="00E76FFB" w:rsidRDefault="00E76FFB" w:rsidP="00766321">
      <w:r>
        <w:separator/>
      </w:r>
    </w:p>
  </w:endnote>
  <w:endnote w:type="continuationSeparator" w:id="0">
    <w:p w14:paraId="32E71930" w14:textId="77777777" w:rsidR="00E76FFB" w:rsidRDefault="00E76FFB" w:rsidP="00766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566CF" w14:textId="77777777" w:rsidR="00E76FFB" w:rsidRDefault="00E76FFB" w:rsidP="00766321">
      <w:r>
        <w:separator/>
      </w:r>
    </w:p>
  </w:footnote>
  <w:footnote w:type="continuationSeparator" w:id="0">
    <w:p w14:paraId="64EA3DC2" w14:textId="77777777" w:rsidR="00E76FFB" w:rsidRDefault="00E76FFB" w:rsidP="00766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33AC5" w14:textId="77777777" w:rsidR="00766321" w:rsidRDefault="00040A61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4526BB89" wp14:editId="79F54391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8770" cy="10692000"/>
          <wp:effectExtent l="0" t="0" r="4445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1214_briefpapi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77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E905DC"/>
    <w:multiLevelType w:val="hybridMultilevel"/>
    <w:tmpl w:val="90E04A3A"/>
    <w:lvl w:ilvl="0" w:tplc="33FC95E8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A57991"/>
    <w:multiLevelType w:val="hybridMultilevel"/>
    <w:tmpl w:val="EBC43DC8"/>
    <w:lvl w:ilvl="0" w:tplc="46881C82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590212">
    <w:abstractNumId w:val="0"/>
  </w:num>
  <w:num w:numId="2" w16cid:durableId="18264354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GGfCIbLTyhg2yaK5gjGgLwD4zdYHrioQ8n+Yind2dCyyvl43pLZVX13gCEv9CBjz+iqDSbi7YLtom2+4yt0StQ==" w:salt="zSeEYP3JAcOqkDLz7qXQ8g==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FFB"/>
    <w:rsid w:val="000272DB"/>
    <w:rsid w:val="00040A61"/>
    <w:rsid w:val="000B59B2"/>
    <w:rsid w:val="00117C71"/>
    <w:rsid w:val="00195E72"/>
    <w:rsid w:val="002800F4"/>
    <w:rsid w:val="00446E36"/>
    <w:rsid w:val="00492FBD"/>
    <w:rsid w:val="004C2E7C"/>
    <w:rsid w:val="005A575B"/>
    <w:rsid w:val="00766321"/>
    <w:rsid w:val="007A38AF"/>
    <w:rsid w:val="00826CB8"/>
    <w:rsid w:val="00841EC5"/>
    <w:rsid w:val="00883CBB"/>
    <w:rsid w:val="00966E6C"/>
    <w:rsid w:val="00BE184B"/>
    <w:rsid w:val="00C4742D"/>
    <w:rsid w:val="00CA450F"/>
    <w:rsid w:val="00E336D3"/>
    <w:rsid w:val="00E76FFB"/>
    <w:rsid w:val="00EC1B5D"/>
    <w:rsid w:val="00EF4EFE"/>
    <w:rsid w:val="00F31E6A"/>
    <w:rsid w:val="00F4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;"/>
  <w14:docId w14:val="707C0A61"/>
  <w14:defaultImageDpi w14:val="300"/>
  <w15:docId w15:val="{0FDFAAEF-CF0F-471A-9DC0-01567D5E4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76FFB"/>
    <w:pPr>
      <w:overflowPunct w:val="0"/>
      <w:autoSpaceDE w:val="0"/>
      <w:autoSpaceDN w:val="0"/>
      <w:adjustRightInd w:val="0"/>
      <w:textAlignment w:val="baseline"/>
    </w:pPr>
    <w:rPr>
      <w:rFonts w:ascii="Comic Sans MS" w:eastAsia="Times New Roman" w:hAnsi="Comic Sans MS" w:cs="Times New Roman"/>
      <w:sz w:val="28"/>
      <w:szCs w:val="28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76632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766321"/>
  </w:style>
  <w:style w:type="paragraph" w:styleId="Fuzeile">
    <w:name w:val="footer"/>
    <w:basedOn w:val="Standard"/>
    <w:link w:val="FuzeileZchn"/>
    <w:uiPriority w:val="99"/>
    <w:unhideWhenUsed/>
    <w:rsid w:val="0076632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6632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632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6321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E76FFB"/>
    <w:pPr>
      <w:overflowPunct/>
      <w:autoSpaceDE/>
      <w:autoSpaceDN/>
      <w:adjustRightInd/>
      <w:ind w:left="720"/>
      <w:contextualSpacing/>
      <w:textAlignment w:val="auto"/>
    </w:pPr>
    <w:rPr>
      <w:rFonts w:ascii="Arial" w:eastAsia="Calibri" w:hAnsi="Arial" w:cs="Arial"/>
      <w:sz w:val="20"/>
      <w:szCs w:val="22"/>
      <w:lang w:eastAsia="en-US"/>
    </w:rPr>
  </w:style>
  <w:style w:type="table" w:styleId="Tabellenraster">
    <w:name w:val="Table Grid"/>
    <w:basedOn w:val="NormaleTabelle"/>
    <w:uiPriority w:val="59"/>
    <w:rsid w:val="00E76FFB"/>
    <w:rPr>
      <w:rFonts w:ascii="Tms Rmn" w:eastAsia="Times New Roman" w:hAnsi="Tms Rmn" w:cs="Times New Roman"/>
      <w:sz w:val="20"/>
      <w:szCs w:val="20"/>
      <w:lang w:val="de-CH"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95E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rei-stuetzkurse@bzf.ch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Vorlagen\BZF_Brief_neu_Vorlage%20Logo_2014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64806FDE17BD48AD32699A58622177" ma:contentTypeVersion="17" ma:contentTypeDescription="Ein neues Dokument erstellen." ma:contentTypeScope="" ma:versionID="bb5e89ea30e9b8a69fa5bf177e27aada">
  <xsd:schema xmlns:xsd="http://www.w3.org/2001/XMLSchema" xmlns:xs="http://www.w3.org/2001/XMLSchema" xmlns:p="http://schemas.microsoft.com/office/2006/metadata/properties" xmlns:ns2="cb227750-e250-4278-b586-b6fec0b05176" xmlns:ns3="ab2863ad-2091-4a77-aad2-7c07f070ae44" targetNamespace="http://schemas.microsoft.com/office/2006/metadata/properties" ma:root="true" ma:fieldsID="b055f3cc289c1a4c80171f3d15b81cad" ns2:_="" ns3:_="">
    <xsd:import namespace="cb227750-e250-4278-b586-b6fec0b05176"/>
    <xsd:import namespace="ab2863ad-2091-4a77-aad2-7c07f070ae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227750-e250-4278-b586-b6fec0b051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e0c35825-9770-4209-960d-6dc272fa52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863ad-2091-4a77-aad2-7c07f070ae4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96ebf57-dc33-4171-815c-4e83c69769ba}" ma:internalName="TaxCatchAll" ma:showField="CatchAllData" ma:web="ab2863ad-2091-4a77-aad2-7c07f070ae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595C3E-0E46-4F1D-98D7-C9E86FB7EADF}"/>
</file>

<file path=customXml/itemProps2.xml><?xml version="1.0" encoding="utf-8"?>
<ds:datastoreItem xmlns:ds="http://schemas.openxmlformats.org/officeDocument/2006/customXml" ds:itemID="{71299BD5-4981-4E54-9062-237FD27F670B}"/>
</file>

<file path=docProps/app.xml><?xml version="1.0" encoding="utf-8"?>
<Properties xmlns="http://schemas.openxmlformats.org/officeDocument/2006/extended-properties" xmlns:vt="http://schemas.openxmlformats.org/officeDocument/2006/docPropsVTypes">
  <Template>BZF_Brief_neu_Vorlage Logo_2014.dotx</Template>
  <TotalTime>0</TotalTime>
  <Pages>1</Pages>
  <Words>114</Words>
  <Characters>719</Characters>
  <Application>Microsoft Office Word</Application>
  <DocSecurity>8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SMIROKA Agentur für Kommunikationsdesign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Ajredini Ibadet</cp:lastModifiedBy>
  <cp:revision>2</cp:revision>
  <cp:lastPrinted>2019-07-12T06:48:00Z</cp:lastPrinted>
  <dcterms:created xsi:type="dcterms:W3CDTF">2022-12-28T10:38:00Z</dcterms:created>
  <dcterms:modified xsi:type="dcterms:W3CDTF">2022-12-28T10:38:00Z</dcterms:modified>
</cp:coreProperties>
</file>