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47009" w14:textId="77777777" w:rsidR="00C87C43" w:rsidRDefault="00C87C43" w:rsidP="00C87C43">
      <w:pPr>
        <w:jc w:val="center"/>
        <w:rPr>
          <w:rFonts w:ascii="Arial" w:hAnsi="Arial" w:cs="Arial"/>
          <w:b/>
          <w:sz w:val="32"/>
          <w:szCs w:val="36"/>
        </w:rPr>
      </w:pPr>
    </w:p>
    <w:p w14:paraId="126AF2FF" w14:textId="77777777" w:rsidR="00C87C43" w:rsidRDefault="00C87C43" w:rsidP="00C87C43">
      <w:pPr>
        <w:jc w:val="center"/>
        <w:rPr>
          <w:rFonts w:ascii="Arial" w:hAnsi="Arial" w:cs="Arial"/>
          <w:b/>
          <w:sz w:val="32"/>
          <w:szCs w:val="36"/>
        </w:rPr>
      </w:pPr>
    </w:p>
    <w:p w14:paraId="2BF8DF81" w14:textId="77777777" w:rsidR="00C87C43" w:rsidRPr="00B351B8" w:rsidRDefault="00C87C43" w:rsidP="00C87C43">
      <w:pPr>
        <w:jc w:val="center"/>
        <w:rPr>
          <w:rFonts w:ascii="Arial" w:hAnsi="Arial" w:cs="Arial"/>
          <w:b/>
          <w:sz w:val="32"/>
          <w:szCs w:val="36"/>
        </w:rPr>
      </w:pPr>
      <w:r w:rsidRPr="00B351B8">
        <w:rPr>
          <w:rFonts w:ascii="Arial" w:hAnsi="Arial" w:cs="Arial"/>
          <w:b/>
          <w:sz w:val="32"/>
          <w:szCs w:val="36"/>
        </w:rPr>
        <w:t>Frei- und Stützkurse</w:t>
      </w:r>
    </w:p>
    <w:p w14:paraId="05A31A8E" w14:textId="77777777" w:rsidR="00C87C43" w:rsidRPr="00C44462" w:rsidRDefault="00C87C43" w:rsidP="00C87C43">
      <w:pPr>
        <w:pStyle w:val="berschrift1"/>
        <w:spacing w:after="0"/>
        <w:jc w:val="center"/>
        <w:rPr>
          <w:rFonts w:cs="Arial"/>
          <w:sz w:val="28"/>
          <w:szCs w:val="36"/>
        </w:rPr>
      </w:pPr>
      <w:r w:rsidRPr="00C44462">
        <w:rPr>
          <w:rFonts w:cs="Arial"/>
          <w:sz w:val="28"/>
          <w:szCs w:val="36"/>
        </w:rPr>
        <w:t xml:space="preserve">Anmeldung für das Schuljahr </w:t>
      </w:r>
      <w:r>
        <w:rPr>
          <w:rFonts w:cs="Arial"/>
          <w:sz w:val="28"/>
          <w:szCs w:val="36"/>
        </w:rPr>
        <w:t>2022/23</w:t>
      </w:r>
    </w:p>
    <w:p w14:paraId="5D3E6006" w14:textId="77777777" w:rsidR="00C87C43" w:rsidRPr="003E2191" w:rsidRDefault="00C87C43" w:rsidP="00C87C43">
      <w:pPr>
        <w:pStyle w:val="berschrift2"/>
      </w:pPr>
    </w:p>
    <w:p w14:paraId="3CF6A6FD" w14:textId="77777777" w:rsidR="00C87C43" w:rsidRPr="00B351B8" w:rsidRDefault="00C87C43" w:rsidP="00C87C43">
      <w:pPr>
        <w:pStyle w:val="berschrift2"/>
        <w:rPr>
          <w:rFonts w:cs="Arial"/>
          <w:sz w:val="4"/>
          <w:szCs w:val="24"/>
        </w:rPr>
      </w:pPr>
    </w:p>
    <w:p w14:paraId="5D710576" w14:textId="77777777" w:rsidR="00C87C43" w:rsidRDefault="00C87C43" w:rsidP="00C87C43">
      <w:pPr>
        <w:rPr>
          <w:rFonts w:ascii="Arial" w:hAnsi="Arial" w:cs="Arial"/>
          <w:sz w:val="18"/>
          <w:szCs w:val="24"/>
        </w:rPr>
      </w:pPr>
    </w:p>
    <w:p w14:paraId="53EB59A1" w14:textId="77777777" w:rsidR="00C87C43" w:rsidRPr="003E2191" w:rsidRDefault="00C87C43" w:rsidP="00C87C43">
      <w:pPr>
        <w:shd w:val="clear" w:color="auto" w:fill="F2F2F2" w:themeFill="background1" w:themeFillShade="F2"/>
        <w:ind w:left="-426"/>
        <w:rPr>
          <w:rFonts w:ascii="Arial" w:hAnsi="Arial" w:cs="Arial"/>
          <w:b/>
          <w:sz w:val="22"/>
          <w:szCs w:val="22"/>
        </w:rPr>
      </w:pPr>
      <w:r w:rsidRPr="003E2191">
        <w:rPr>
          <w:rFonts w:ascii="Arial" w:hAnsi="Arial" w:cs="Arial"/>
          <w:b/>
          <w:sz w:val="22"/>
          <w:szCs w:val="22"/>
        </w:rPr>
        <w:t>Personalien</w:t>
      </w:r>
    </w:p>
    <w:p w14:paraId="06DA668F" w14:textId="77777777" w:rsidR="00C87C43" w:rsidRPr="003B7669" w:rsidRDefault="00C87C43" w:rsidP="00C87C43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7943"/>
      </w:tblGrid>
      <w:tr w:rsidR="00C87C43" w:rsidRPr="003B7669" w14:paraId="570F8719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039D331A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7943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0BE13EF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  <w:bookmarkEnd w:id="0"/>
          </w:p>
        </w:tc>
      </w:tr>
      <w:tr w:rsidR="00C87C43" w:rsidRPr="003B7669" w14:paraId="695DB754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09BEAAAB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7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2A61AC4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  <w:tr w:rsidR="00C87C43" w:rsidRPr="003B7669" w14:paraId="1BDCF5F6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4B4F0188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Klasse</w:t>
            </w:r>
          </w:p>
        </w:tc>
        <w:tc>
          <w:tcPr>
            <w:tcW w:w="7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0FAAD74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  <w:tr w:rsidR="00C87C43" w:rsidRPr="003B7669" w14:paraId="535A088E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06D4A866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Klassenlehrperson</w:t>
            </w:r>
          </w:p>
        </w:tc>
        <w:tc>
          <w:tcPr>
            <w:tcW w:w="7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74D1637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  <w:tr w:rsidR="00C87C43" w:rsidRPr="003B7669" w14:paraId="644E44CF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400721DA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Wohnadresse</w:t>
            </w:r>
          </w:p>
        </w:tc>
        <w:tc>
          <w:tcPr>
            <w:tcW w:w="7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CAA821B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  <w:tr w:rsidR="00C87C43" w:rsidRPr="003B7669" w14:paraId="0461584F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29B2B4E8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7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7D2FDD9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  <w:tr w:rsidR="00C87C43" w:rsidRPr="003B7669" w14:paraId="6B038EF9" w14:textId="77777777" w:rsidTr="005E4315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25858673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r w:rsidRPr="003B7669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7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E83A2A7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</w:tbl>
    <w:p w14:paraId="0290CA0A" w14:textId="77777777" w:rsidR="00C87C43" w:rsidRDefault="00C87C43" w:rsidP="00C87C43">
      <w:pPr>
        <w:rPr>
          <w:rFonts w:ascii="Arial" w:hAnsi="Arial" w:cs="Arial"/>
          <w:sz w:val="22"/>
          <w:szCs w:val="22"/>
        </w:rPr>
      </w:pPr>
    </w:p>
    <w:p w14:paraId="07A3A48C" w14:textId="77777777" w:rsidR="00C87C43" w:rsidRPr="003B7669" w:rsidRDefault="00C87C43" w:rsidP="00C87C43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808080" w:themeColor="background1" w:themeShade="8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06"/>
        <w:gridCol w:w="7943"/>
      </w:tblGrid>
      <w:tr w:rsidR="00C87C43" w:rsidRPr="003B7669" w14:paraId="29CBAB3E" w14:textId="77777777" w:rsidTr="005E4315">
        <w:tc>
          <w:tcPr>
            <w:tcW w:w="2406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BEC4A35" w14:textId="77777777" w:rsidR="00C87C43" w:rsidRPr="003B7669" w:rsidRDefault="00C87C43" w:rsidP="005E4315">
            <w:pPr>
              <w:ind w:left="-105"/>
              <w:rPr>
                <w:rFonts w:ascii="Arial" w:hAnsi="Arial" w:cs="Arial"/>
                <w:b/>
                <w:sz w:val="22"/>
                <w:szCs w:val="22"/>
              </w:rPr>
            </w:pPr>
            <w:r w:rsidRPr="003B7669">
              <w:rPr>
                <w:rFonts w:ascii="Arial" w:hAnsi="Arial" w:cs="Arial"/>
                <w:b/>
                <w:sz w:val="22"/>
                <w:szCs w:val="22"/>
              </w:rPr>
              <w:t>Lehrbetrieb</w:t>
            </w:r>
          </w:p>
        </w:tc>
        <w:tc>
          <w:tcPr>
            <w:tcW w:w="7943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2E79855" w14:textId="77777777" w:rsidR="00C87C43" w:rsidRPr="003E2191" w:rsidRDefault="004A1EA9" w:rsidP="005E4315">
            <w:pP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</w:tbl>
    <w:p w14:paraId="057527C1" w14:textId="77777777" w:rsidR="00C87C43" w:rsidRPr="003B7669" w:rsidRDefault="00C87C43" w:rsidP="00C87C43">
      <w:pPr>
        <w:rPr>
          <w:rFonts w:ascii="Arial" w:hAnsi="Arial" w:cs="Arial"/>
          <w:sz w:val="22"/>
          <w:szCs w:val="22"/>
        </w:rPr>
      </w:pPr>
    </w:p>
    <w:p w14:paraId="7A82D81C" w14:textId="77777777" w:rsidR="00C87C43" w:rsidRDefault="00C87C43" w:rsidP="00C87C43">
      <w:pPr>
        <w:rPr>
          <w:rFonts w:ascii="Arial" w:hAnsi="Arial" w:cs="Arial"/>
          <w:sz w:val="18"/>
          <w:szCs w:val="24"/>
        </w:rPr>
      </w:pPr>
    </w:p>
    <w:p w14:paraId="08A9AD30" w14:textId="77777777" w:rsidR="00C87C43" w:rsidRDefault="00C87C43" w:rsidP="00C87C43">
      <w:pPr>
        <w:rPr>
          <w:rFonts w:ascii="Arial" w:hAnsi="Arial" w:cs="Arial"/>
          <w:sz w:val="18"/>
          <w:szCs w:val="24"/>
        </w:rPr>
      </w:pPr>
    </w:p>
    <w:p w14:paraId="7065C1CF" w14:textId="77777777" w:rsidR="00C87C43" w:rsidRPr="00615ABE" w:rsidRDefault="00C87C43" w:rsidP="00C87C43">
      <w:pPr>
        <w:rPr>
          <w:rFonts w:ascii="Arial" w:hAnsi="Arial" w:cs="Arial"/>
          <w:sz w:val="18"/>
          <w:szCs w:val="24"/>
        </w:rPr>
      </w:pPr>
    </w:p>
    <w:p w14:paraId="0AC904F5" w14:textId="77777777" w:rsidR="00C87C43" w:rsidRPr="00615ABE" w:rsidRDefault="00C87C43" w:rsidP="00C87C43">
      <w:pPr>
        <w:shd w:val="clear" w:color="auto" w:fill="F2F2F2" w:themeFill="background1" w:themeFillShade="F2"/>
        <w:spacing w:after="120"/>
        <w:ind w:left="-426"/>
        <w:rPr>
          <w:rFonts w:ascii="Arial" w:hAnsi="Arial" w:cs="Arial"/>
          <w:b/>
          <w:sz w:val="22"/>
          <w:szCs w:val="24"/>
        </w:rPr>
      </w:pPr>
      <w:r w:rsidRPr="00615ABE">
        <w:rPr>
          <w:rFonts w:ascii="Arial" w:hAnsi="Arial" w:cs="Arial"/>
          <w:b/>
          <w:sz w:val="22"/>
          <w:szCs w:val="24"/>
        </w:rPr>
        <w:t>Bitte Kurs/e ankreuzen</w:t>
      </w:r>
    </w:p>
    <w:tbl>
      <w:tblPr>
        <w:tblStyle w:val="Tabellenraster"/>
        <w:tblW w:w="986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4932"/>
      </w:tblGrid>
      <w:tr w:rsidR="00C87C43" w:rsidRPr="00CE3313" w14:paraId="2A4613B5" w14:textId="77777777" w:rsidTr="005E4315">
        <w:trPr>
          <w:trHeight w:val="340"/>
        </w:trPr>
        <w:tc>
          <w:tcPr>
            <w:tcW w:w="4932" w:type="dxa"/>
            <w:vAlign w:val="center"/>
          </w:tcPr>
          <w:p w14:paraId="5CCFEE10" w14:textId="77777777" w:rsidR="00C87C43" w:rsidRPr="00CE3313" w:rsidRDefault="00C87C43" w:rsidP="005E4315">
            <w:pPr>
              <w:rPr>
                <w:rFonts w:ascii="Arial" w:hAnsi="Arial" w:cs="Arial"/>
                <w:b/>
                <w:sz w:val="22"/>
                <w:szCs w:val="21"/>
              </w:rPr>
            </w:pPr>
            <w:r w:rsidRPr="00CE3313">
              <w:rPr>
                <w:rFonts w:ascii="Arial" w:hAnsi="Arial" w:cs="Arial"/>
                <w:b/>
                <w:sz w:val="22"/>
                <w:szCs w:val="21"/>
              </w:rPr>
              <w:t>Freikurse</w:t>
            </w:r>
          </w:p>
        </w:tc>
        <w:tc>
          <w:tcPr>
            <w:tcW w:w="4932" w:type="dxa"/>
            <w:vAlign w:val="center"/>
          </w:tcPr>
          <w:p w14:paraId="2FECCB75" w14:textId="77777777" w:rsidR="00C87C43" w:rsidRPr="00CE3313" w:rsidRDefault="00C87C43" w:rsidP="005E4315">
            <w:pPr>
              <w:rPr>
                <w:rFonts w:ascii="Arial" w:hAnsi="Arial" w:cs="Arial"/>
                <w:b/>
                <w:sz w:val="22"/>
                <w:szCs w:val="21"/>
              </w:rPr>
            </w:pPr>
            <w:r w:rsidRPr="00CE3313">
              <w:rPr>
                <w:rFonts w:ascii="Arial" w:hAnsi="Arial" w:cs="Arial"/>
                <w:b/>
                <w:sz w:val="22"/>
                <w:szCs w:val="21"/>
              </w:rPr>
              <w:t>Stützkurse</w:t>
            </w:r>
          </w:p>
        </w:tc>
      </w:tr>
      <w:tr w:rsidR="00C87C43" w14:paraId="4B36114E" w14:textId="77777777" w:rsidTr="005E4315">
        <w:trPr>
          <w:trHeight w:val="2490"/>
        </w:trPr>
        <w:tc>
          <w:tcPr>
            <w:tcW w:w="4932" w:type="dxa"/>
          </w:tcPr>
          <w:p w14:paraId="5D6ED62D" w14:textId="77777777" w:rsidR="00C87C43" w:rsidRPr="00941FBA" w:rsidRDefault="00C87C43" w:rsidP="005E4315">
            <w:pPr>
              <w:rPr>
                <w:rFonts w:ascii="Arial" w:hAnsi="Arial" w:cs="Arial"/>
                <w:sz w:val="10"/>
                <w:szCs w:val="21"/>
              </w:rPr>
            </w:pPr>
          </w:p>
          <w:p w14:paraId="001B6ADF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46590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FBW2&amp;3_Detailhandel Betriebswirtschaft II &amp; III</w:t>
            </w:r>
          </w:p>
          <w:p w14:paraId="36DF9D6B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60315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FEN2&amp;3_Detailhandel Englisch II &amp; III</w:t>
            </w:r>
          </w:p>
          <w:p w14:paraId="3BA6D263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213362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FEN_Kaufleute Englisch III</w:t>
            </w:r>
          </w:p>
          <w:p w14:paraId="09E1F0E4" w14:textId="77777777" w:rsidR="00C87C43" w:rsidRPr="00404ABC" w:rsidRDefault="00822D26" w:rsidP="005E4315">
            <w:pPr>
              <w:tabs>
                <w:tab w:val="left" w:pos="280"/>
              </w:tabs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125740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FIN2_Berufsübergreifend Informatik SIZ mit </w:t>
            </w:r>
            <w:r w:rsidR="00C87C43">
              <w:rPr>
                <w:rFonts w:ascii="Arial" w:hAnsi="Arial" w:cs="Arial"/>
                <w:sz w:val="21"/>
                <w:szCs w:val="21"/>
              </w:rPr>
              <w:tab/>
            </w:r>
            <w:r w:rsidR="00C87C43" w:rsidRPr="00941FBA">
              <w:rPr>
                <w:rFonts w:ascii="Arial" w:hAnsi="Arial" w:cs="Arial"/>
                <w:sz w:val="21"/>
                <w:szCs w:val="21"/>
              </w:rPr>
              <w:t>Prüfung</w:t>
            </w:r>
          </w:p>
        </w:tc>
        <w:tc>
          <w:tcPr>
            <w:tcW w:w="4932" w:type="dxa"/>
            <w:vAlign w:val="center"/>
          </w:tcPr>
          <w:p w14:paraId="3BE314E6" w14:textId="77777777" w:rsidR="00C87C43" w:rsidRPr="00941FBA" w:rsidRDefault="00C87C43" w:rsidP="005E4315">
            <w:pPr>
              <w:rPr>
                <w:rFonts w:ascii="Arial" w:hAnsi="Arial" w:cs="Arial"/>
                <w:sz w:val="10"/>
                <w:szCs w:val="21"/>
              </w:rPr>
            </w:pPr>
          </w:p>
          <w:p w14:paraId="11A58CA1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693145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EA9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SEN1_Kaufleute Englisch I</w:t>
            </w:r>
          </w:p>
          <w:p w14:paraId="1710C47F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61999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SEN2_Kaufleute Englisch II</w:t>
            </w:r>
          </w:p>
          <w:p w14:paraId="794F04F7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170451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SWG1_Kaufleute Wirtschaft und Gesellschaft I</w:t>
            </w:r>
          </w:p>
          <w:p w14:paraId="677E66D9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89713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SWG2_Kaufleute Wirtschaft und Gesellschaft II</w:t>
            </w:r>
          </w:p>
          <w:p w14:paraId="773C7B0E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1129161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SFR_Kaufleute Französisch I</w:t>
            </w:r>
          </w:p>
          <w:p w14:paraId="6649BB53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137881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SFR_Kaufleute Französisch II</w:t>
            </w:r>
          </w:p>
          <w:p w14:paraId="35A44714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-51476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SFR_Kaufleute Französisch III</w:t>
            </w:r>
          </w:p>
          <w:p w14:paraId="7A47A1A1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71393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SEN3_Detailhandel Englisch I</w:t>
            </w:r>
          </w:p>
          <w:p w14:paraId="291095C0" w14:textId="77777777" w:rsidR="00C87C43" w:rsidRPr="00941FBA" w:rsidRDefault="00822D26" w:rsidP="005E4315">
            <w:pPr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</w:rPr>
                <w:id w:val="62727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C43">
                  <w:rPr>
                    <w:rFonts w:ascii="MS Gothic" w:eastAsia="MS Gothic" w:hAnsi="MS Gothic" w:cs="Arial" w:hint="eastAsia"/>
                    <w:sz w:val="21"/>
                    <w:szCs w:val="21"/>
                  </w:rPr>
                  <w:t>☐</w:t>
                </w:r>
              </w:sdtContent>
            </w:sdt>
            <w:r w:rsidR="00C87C43" w:rsidRPr="00941FBA">
              <w:rPr>
                <w:rFonts w:ascii="Arial" w:hAnsi="Arial" w:cs="Arial"/>
                <w:sz w:val="21"/>
                <w:szCs w:val="21"/>
              </w:rPr>
              <w:t xml:space="preserve"> SWI_Detailhandel Wirtschaft II</w:t>
            </w:r>
          </w:p>
          <w:p w14:paraId="7C4DAEC1" w14:textId="77777777" w:rsidR="00C87C43" w:rsidRPr="00941FBA" w:rsidRDefault="00C87C43" w:rsidP="005E4315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7442CC74" w14:textId="77777777" w:rsidR="00C87C43" w:rsidRPr="007F5473" w:rsidRDefault="00C87C43" w:rsidP="00C87C43">
      <w:pPr>
        <w:rPr>
          <w:rFonts w:ascii="Arial" w:hAnsi="Arial" w:cs="Arial"/>
          <w:sz w:val="24"/>
          <w:szCs w:val="24"/>
        </w:rPr>
      </w:pPr>
    </w:p>
    <w:p w14:paraId="41AA664B" w14:textId="77777777" w:rsidR="00C87C43" w:rsidRPr="003E2191" w:rsidRDefault="00C87C43" w:rsidP="00C87C43">
      <w:pPr>
        <w:spacing w:after="120"/>
        <w:jc w:val="center"/>
        <w:rPr>
          <w:rFonts w:ascii="Arial" w:hAnsi="Arial" w:cs="Arial"/>
          <w:sz w:val="22"/>
          <w:szCs w:val="24"/>
        </w:rPr>
      </w:pPr>
      <w:r w:rsidRPr="003E2191">
        <w:rPr>
          <w:rFonts w:ascii="Arial" w:hAnsi="Arial" w:cs="Arial"/>
          <w:sz w:val="22"/>
          <w:szCs w:val="24"/>
        </w:rPr>
        <w:t>Die Unterzeichnenden kennen die Kursbestimmungen und sind damit einverstanden.</w:t>
      </w:r>
    </w:p>
    <w:p w14:paraId="4123114E" w14:textId="77777777" w:rsidR="00C87C43" w:rsidRPr="00C6602E" w:rsidRDefault="00C87C43" w:rsidP="00C87C43">
      <w:pPr>
        <w:spacing w:after="120"/>
        <w:rPr>
          <w:rFonts w:ascii="Arial" w:hAnsi="Arial" w:cs="Arial"/>
          <w:sz w:val="2"/>
          <w:szCs w:val="24"/>
        </w:rPr>
      </w:pPr>
    </w:p>
    <w:tbl>
      <w:tblPr>
        <w:tblW w:w="10333" w:type="dxa"/>
        <w:tblInd w:w="-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4"/>
        <w:gridCol w:w="2863"/>
        <w:gridCol w:w="160"/>
        <w:gridCol w:w="2863"/>
        <w:gridCol w:w="170"/>
        <w:gridCol w:w="2863"/>
      </w:tblGrid>
      <w:tr w:rsidR="00C87C43" w:rsidRPr="007F5473" w14:paraId="43AEEF9D" w14:textId="77777777" w:rsidTr="005E4315">
        <w:trPr>
          <w:cantSplit/>
        </w:trPr>
        <w:tc>
          <w:tcPr>
            <w:tcW w:w="1414" w:type="dxa"/>
            <w:shd w:val="clear" w:color="auto" w:fill="F2F2F2" w:themeFill="background1" w:themeFillShade="F2"/>
            <w:vAlign w:val="bottom"/>
          </w:tcPr>
          <w:p w14:paraId="795BB0CE" w14:textId="77777777" w:rsidR="00C87C43" w:rsidRPr="00CE3313" w:rsidRDefault="00C87C43" w:rsidP="005E43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4D9AB603" w14:textId="77777777" w:rsidR="00C87C43" w:rsidRPr="00CE3313" w:rsidRDefault="00C87C43" w:rsidP="005E431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Kursteilnehmer/in</w:t>
            </w:r>
          </w:p>
        </w:tc>
        <w:tc>
          <w:tcPr>
            <w:tcW w:w="160" w:type="dxa"/>
            <w:shd w:val="clear" w:color="auto" w:fill="F2F2F2" w:themeFill="background1" w:themeFillShade="F2"/>
          </w:tcPr>
          <w:p w14:paraId="43456F93" w14:textId="77777777" w:rsidR="00C87C43" w:rsidRPr="00CE3313" w:rsidRDefault="00C87C43" w:rsidP="005E431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59D6361D" w14:textId="77777777" w:rsidR="00C87C43" w:rsidRDefault="00C87C43" w:rsidP="005E431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Gesetzlicher Vertreter</w:t>
            </w:r>
          </w:p>
          <w:p w14:paraId="09E6DCF7" w14:textId="77777777" w:rsidR="00C87C43" w:rsidRPr="00CE3313" w:rsidRDefault="00C87C43" w:rsidP="005E431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(falls nicht mündig)</w:t>
            </w:r>
          </w:p>
        </w:tc>
        <w:tc>
          <w:tcPr>
            <w:tcW w:w="170" w:type="dxa"/>
            <w:shd w:val="clear" w:color="auto" w:fill="F2F2F2" w:themeFill="background1" w:themeFillShade="F2"/>
          </w:tcPr>
          <w:p w14:paraId="78B7AED1" w14:textId="77777777" w:rsidR="00C87C43" w:rsidRPr="00CE3313" w:rsidRDefault="00C87C43" w:rsidP="005E431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863" w:type="dxa"/>
            <w:shd w:val="clear" w:color="auto" w:fill="F2F2F2" w:themeFill="background1" w:themeFillShade="F2"/>
            <w:vAlign w:val="center"/>
          </w:tcPr>
          <w:p w14:paraId="39BA85E2" w14:textId="77777777" w:rsidR="00C87C43" w:rsidRPr="00CE3313" w:rsidRDefault="00C87C43" w:rsidP="005E4315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Berufsbildner/in</w:t>
            </w:r>
          </w:p>
        </w:tc>
      </w:tr>
      <w:tr w:rsidR="00C87C43" w:rsidRPr="007F5473" w14:paraId="68749892" w14:textId="77777777" w:rsidTr="005E4315">
        <w:trPr>
          <w:cantSplit/>
          <w:trHeight w:val="680"/>
        </w:trPr>
        <w:tc>
          <w:tcPr>
            <w:tcW w:w="1414" w:type="dxa"/>
            <w:vAlign w:val="bottom"/>
          </w:tcPr>
          <w:p w14:paraId="292B42F0" w14:textId="77777777" w:rsidR="00C87C43" w:rsidRPr="00CE3313" w:rsidRDefault="00C87C43" w:rsidP="005E431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Ort, Datum</w:t>
            </w:r>
          </w:p>
        </w:tc>
        <w:tc>
          <w:tcPr>
            <w:tcW w:w="2863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7BB3B00D" w14:textId="77777777" w:rsidR="00C87C43" w:rsidRPr="007F5473" w:rsidRDefault="004A1EA9" w:rsidP="005E43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  <w:tc>
          <w:tcPr>
            <w:tcW w:w="160" w:type="dxa"/>
            <w:vAlign w:val="bottom"/>
          </w:tcPr>
          <w:p w14:paraId="3775CBC6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3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3D1737E2" w14:textId="77777777" w:rsidR="00C87C43" w:rsidRPr="007F5473" w:rsidRDefault="004A1EA9" w:rsidP="005E43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  <w:tc>
          <w:tcPr>
            <w:tcW w:w="170" w:type="dxa"/>
            <w:vAlign w:val="bottom"/>
          </w:tcPr>
          <w:p w14:paraId="3EC7A17C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3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0B8AD75C" w14:textId="77777777" w:rsidR="00C87C43" w:rsidRPr="007F5473" w:rsidRDefault="004A1EA9" w:rsidP="005E43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1F3864" w:themeColor="accent1" w:themeShade="8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1F3864" w:themeColor="accent1" w:themeShade="80"/>
                <w:sz w:val="22"/>
                <w:szCs w:val="22"/>
              </w:rPr>
              <w:fldChar w:fldCharType="end"/>
            </w:r>
          </w:p>
        </w:tc>
      </w:tr>
      <w:tr w:rsidR="00C87C43" w:rsidRPr="007F5473" w14:paraId="52EDB195" w14:textId="77777777" w:rsidTr="005E4315">
        <w:trPr>
          <w:cantSplit/>
          <w:trHeight w:val="680"/>
        </w:trPr>
        <w:tc>
          <w:tcPr>
            <w:tcW w:w="1414" w:type="dxa"/>
            <w:vAlign w:val="bottom"/>
          </w:tcPr>
          <w:p w14:paraId="5C0E0310" w14:textId="77777777" w:rsidR="00C87C43" w:rsidRPr="00CE3313" w:rsidRDefault="00C87C43" w:rsidP="005E4315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Unterschrift</w:t>
            </w:r>
          </w:p>
        </w:tc>
        <w:tc>
          <w:tcPr>
            <w:tcW w:w="286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2098577A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" w:type="dxa"/>
          </w:tcPr>
          <w:p w14:paraId="0F60B4EC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0C096DCC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" w:type="dxa"/>
          </w:tcPr>
          <w:p w14:paraId="60C5D717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20D97F19" w14:textId="77777777" w:rsidR="00C87C43" w:rsidRPr="007F5473" w:rsidRDefault="00C87C43" w:rsidP="005E43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C27042" w14:textId="77777777" w:rsidR="00C87C43" w:rsidRDefault="00C87C43" w:rsidP="00C87C43">
      <w:pPr>
        <w:rPr>
          <w:rFonts w:ascii="Arial" w:hAnsi="Arial" w:cs="Arial"/>
          <w:sz w:val="24"/>
          <w:szCs w:val="24"/>
        </w:rPr>
      </w:pPr>
    </w:p>
    <w:p w14:paraId="55594042" w14:textId="77777777" w:rsidR="00C87C43" w:rsidRDefault="00C87C43" w:rsidP="00C87C43">
      <w:pPr>
        <w:rPr>
          <w:rFonts w:ascii="Arial" w:hAnsi="Arial" w:cs="Arial"/>
          <w:sz w:val="24"/>
          <w:szCs w:val="24"/>
        </w:rPr>
      </w:pPr>
    </w:p>
    <w:p w14:paraId="5C030B3A" w14:textId="77777777" w:rsidR="00C87C43" w:rsidRDefault="00C87C43" w:rsidP="00C87C43">
      <w:pPr>
        <w:rPr>
          <w:rFonts w:ascii="Arial" w:hAnsi="Arial" w:cs="Arial"/>
          <w:sz w:val="24"/>
          <w:szCs w:val="24"/>
        </w:rPr>
      </w:pPr>
    </w:p>
    <w:p w14:paraId="7BD29572" w14:textId="77777777" w:rsidR="00C87C43" w:rsidRPr="007F5473" w:rsidRDefault="00C87C43" w:rsidP="00C87C43">
      <w:pPr>
        <w:rPr>
          <w:rFonts w:ascii="Arial" w:hAnsi="Arial" w:cs="Arial"/>
          <w:sz w:val="24"/>
          <w:szCs w:val="24"/>
        </w:rPr>
      </w:pPr>
    </w:p>
    <w:p w14:paraId="58BC2D66" w14:textId="77777777" w:rsidR="00C87C43" w:rsidRPr="00806286" w:rsidRDefault="00C87C43" w:rsidP="00C87C43">
      <w:pPr>
        <w:shd w:val="clear" w:color="auto" w:fill="F2F2F2" w:themeFill="background1" w:themeFillShade="F2"/>
        <w:ind w:left="-426"/>
        <w:jc w:val="center"/>
        <w:rPr>
          <w:rFonts w:ascii="Arial" w:hAnsi="Arial" w:cs="Arial"/>
          <w:color w:val="0070C0"/>
          <w:sz w:val="22"/>
          <w:szCs w:val="24"/>
        </w:rPr>
      </w:pPr>
      <w:r w:rsidRPr="00B351B8">
        <w:rPr>
          <w:rFonts w:ascii="Arial" w:hAnsi="Arial" w:cs="Arial"/>
          <w:sz w:val="22"/>
          <w:szCs w:val="24"/>
        </w:rPr>
        <w:t xml:space="preserve">Abgabe der Anmeldung per Mail an </w:t>
      </w:r>
      <w:hyperlink r:id="rId6" w:history="1">
        <w:r w:rsidRPr="00806286">
          <w:rPr>
            <w:rStyle w:val="Hyperlink"/>
            <w:rFonts w:ascii="Arial" w:hAnsi="Arial" w:cs="Arial"/>
            <w:color w:val="0070C0"/>
            <w:sz w:val="22"/>
            <w:szCs w:val="24"/>
          </w:rPr>
          <w:t>frei-stuetzkurse@bzf.ch</w:t>
        </w:r>
      </w:hyperlink>
    </w:p>
    <w:p w14:paraId="46268CFA" w14:textId="77777777" w:rsidR="007D65C7" w:rsidRDefault="00822D26"/>
    <w:sectPr w:rsidR="007D65C7" w:rsidSect="002B5F5F">
      <w:headerReference w:type="default" r:id="rId7"/>
      <w:pgSz w:w="11900" w:h="16840"/>
      <w:pgMar w:top="1418" w:right="701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26AAD" w14:textId="77777777" w:rsidR="00822D26" w:rsidRDefault="00822D26" w:rsidP="00C87C43">
      <w:r>
        <w:separator/>
      </w:r>
    </w:p>
  </w:endnote>
  <w:endnote w:type="continuationSeparator" w:id="0">
    <w:p w14:paraId="74CA04A8" w14:textId="77777777" w:rsidR="00822D26" w:rsidRDefault="00822D26" w:rsidP="00C8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B3460" w14:textId="77777777" w:rsidR="00822D26" w:rsidRDefault="00822D26" w:rsidP="00C87C43">
      <w:r>
        <w:separator/>
      </w:r>
    </w:p>
  </w:footnote>
  <w:footnote w:type="continuationSeparator" w:id="0">
    <w:p w14:paraId="0F6EFD4F" w14:textId="77777777" w:rsidR="00822D26" w:rsidRDefault="00822D26" w:rsidP="00C87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1E7F5" w14:textId="77777777" w:rsidR="00766321" w:rsidRDefault="00937CFF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4447CA66" wp14:editId="112C8C8A">
          <wp:simplePos x="0" y="0"/>
          <wp:positionH relativeFrom="page">
            <wp:posOffset>0</wp:posOffset>
          </wp:positionH>
          <wp:positionV relativeFrom="paragraph">
            <wp:posOffset>-437251</wp:posOffset>
          </wp:positionV>
          <wp:extent cx="7558770" cy="10692000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1214_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D26"/>
    <w:rsid w:val="004A1EA9"/>
    <w:rsid w:val="006B32FE"/>
    <w:rsid w:val="00822D26"/>
    <w:rsid w:val="00937CFF"/>
    <w:rsid w:val="009F1668"/>
    <w:rsid w:val="00C87C43"/>
    <w:rsid w:val="00FB70C4"/>
    <w:rsid w:val="00FB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CF2686"/>
  <w15:chartTrackingRefBased/>
  <w15:docId w15:val="{2B5DBD34-5CC2-4861-90A7-2DB7BB66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7C4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sz w:val="28"/>
      <w:szCs w:val="28"/>
      <w:lang w:eastAsia="de-DE"/>
    </w:rPr>
  </w:style>
  <w:style w:type="paragraph" w:styleId="berschrift1">
    <w:name w:val="heading 1"/>
    <w:basedOn w:val="Standard"/>
    <w:next w:val="berschrift2"/>
    <w:link w:val="berschrift1Zchn"/>
    <w:qFormat/>
    <w:rsid w:val="00C87C43"/>
    <w:pPr>
      <w:overflowPunct/>
      <w:autoSpaceDE/>
      <w:autoSpaceDN/>
      <w:adjustRightInd/>
      <w:spacing w:after="240"/>
      <w:textAlignment w:val="auto"/>
      <w:outlineLvl w:val="0"/>
    </w:pPr>
    <w:rPr>
      <w:rFonts w:ascii="Arial" w:hAnsi="Arial"/>
      <w:b/>
      <w:sz w:val="40"/>
      <w:szCs w:val="20"/>
    </w:rPr>
  </w:style>
  <w:style w:type="paragraph" w:styleId="berschrift2">
    <w:name w:val="heading 2"/>
    <w:basedOn w:val="Standard"/>
    <w:link w:val="berschrift2Zchn"/>
    <w:qFormat/>
    <w:rsid w:val="00C87C43"/>
    <w:pPr>
      <w:overflowPunct/>
      <w:autoSpaceDE/>
      <w:autoSpaceDN/>
      <w:adjustRightInd/>
      <w:textAlignment w:val="auto"/>
      <w:outlineLvl w:val="1"/>
    </w:pPr>
    <w:rPr>
      <w:rFonts w:ascii="Arial" w:hAnsi="Arial"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C87C43"/>
    <w:rPr>
      <w:rFonts w:ascii="Arial" w:eastAsia="Times New Roman" w:hAnsi="Arial" w:cs="Times New Roman"/>
      <w:b/>
      <w:sz w:val="40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87C43"/>
    <w:rPr>
      <w:rFonts w:ascii="Arial" w:eastAsia="Times New Roman" w:hAnsi="Arial" w:cs="Times New Roman"/>
      <w:sz w:val="32"/>
      <w:szCs w:val="20"/>
      <w:lang w:eastAsia="de-DE"/>
    </w:rPr>
  </w:style>
  <w:style w:type="paragraph" w:styleId="Kopfzeile">
    <w:name w:val="header"/>
    <w:basedOn w:val="Standard"/>
    <w:link w:val="KopfzeileZchn"/>
    <w:unhideWhenUsed/>
    <w:rsid w:val="00C87C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7C43"/>
    <w:rPr>
      <w:rFonts w:ascii="Comic Sans MS" w:eastAsia="Times New Roman" w:hAnsi="Comic Sans MS" w:cs="Times New Roman"/>
      <w:sz w:val="28"/>
      <w:szCs w:val="28"/>
      <w:lang w:eastAsia="de-DE"/>
    </w:rPr>
  </w:style>
  <w:style w:type="table" w:styleId="Tabellenraster">
    <w:name w:val="Table Grid"/>
    <w:basedOn w:val="NormaleTabelle"/>
    <w:uiPriority w:val="39"/>
    <w:rsid w:val="00C87C43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87C4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C87C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7C43"/>
    <w:rPr>
      <w:rFonts w:ascii="Comic Sans MS" w:eastAsia="Times New Roman" w:hAnsi="Comic Sans MS" w:cs="Times New Roman"/>
      <w:sz w:val="28"/>
      <w:szCs w:val="2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C87C43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87C43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ei-stuetzkurse@bzf.ch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adet.ajredini\Downloads\Anmeldeformular-Frei--und-Stuetzkurs%20(10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64806FDE17BD48AD32699A58622177" ma:contentTypeVersion="17" ma:contentTypeDescription="Ein neues Dokument erstellen." ma:contentTypeScope="" ma:versionID="bb5e89ea30e9b8a69fa5bf177e27aada">
  <xsd:schema xmlns:xsd="http://www.w3.org/2001/XMLSchema" xmlns:xs="http://www.w3.org/2001/XMLSchema" xmlns:p="http://schemas.microsoft.com/office/2006/metadata/properties" xmlns:ns2="cb227750-e250-4278-b586-b6fec0b05176" xmlns:ns3="ab2863ad-2091-4a77-aad2-7c07f070ae44" targetNamespace="http://schemas.microsoft.com/office/2006/metadata/properties" ma:root="true" ma:fieldsID="b055f3cc289c1a4c80171f3d15b81cad" ns2:_="" ns3:_="">
    <xsd:import namespace="cb227750-e250-4278-b586-b6fec0b05176"/>
    <xsd:import namespace="ab2863ad-2091-4a77-aad2-7c07f070a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27750-e250-4278-b586-b6fec0b0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e0c35825-9770-4209-960d-6dc272fa52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63ad-2091-4a77-aad2-7c07f070a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96ebf57-dc33-4171-815c-4e83c69769ba}" ma:internalName="TaxCatchAll" ma:showField="CatchAllData" ma:web="ab2863ad-2091-4a77-aad2-7c07f070ae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27ED3E-8C92-402C-BCFB-45C535C29068}"/>
</file>

<file path=customXml/itemProps2.xml><?xml version="1.0" encoding="utf-8"?>
<ds:datastoreItem xmlns:ds="http://schemas.openxmlformats.org/officeDocument/2006/customXml" ds:itemID="{B35CC0BD-A9B6-4E9B-BFD0-E590B67118C1}"/>
</file>

<file path=docProps/app.xml><?xml version="1.0" encoding="utf-8"?>
<Properties xmlns="http://schemas.openxmlformats.org/officeDocument/2006/extended-properties" xmlns:vt="http://schemas.openxmlformats.org/officeDocument/2006/docPropsVTypes">
  <Template>Anmeldeformular-Frei--und-Stuetzkurs (10).dotx</Template>
  <TotalTime>0</TotalTime>
  <Pages>1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Ajredini Ibadet</dc:creator>
  <cp:keywords/>
  <dc:description/>
  <cp:lastModifiedBy>Ajredini Ibadet</cp:lastModifiedBy>
  <cp:revision>1</cp:revision>
  <dcterms:created xsi:type="dcterms:W3CDTF">2022-12-28T10:36:00Z</dcterms:created>
  <dcterms:modified xsi:type="dcterms:W3CDTF">2022-12-28T10:37:00Z</dcterms:modified>
</cp:coreProperties>
</file>